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2C2DB6" w:rsidRDefault="00DB70BA" w:rsidP="00DB70BA">
      <w:pPr>
        <w:pStyle w:val="a7"/>
        <w:jc w:val="center"/>
      </w:pPr>
      <w:r w:rsidRPr="002C2DB6">
        <w:t>Перечень рекомендуемых мероприятий по улучшению условий труда</w:t>
      </w:r>
    </w:p>
    <w:p w:rsidR="00B3448B" w:rsidRPr="002C2DB6" w:rsidRDefault="00B3448B" w:rsidP="00B3448B"/>
    <w:p w:rsidR="00B3448B" w:rsidRPr="002C2DB6" w:rsidRDefault="00B3448B" w:rsidP="00047534">
      <w:pPr>
        <w:jc w:val="center"/>
      </w:pPr>
      <w:r w:rsidRPr="002C2DB6">
        <w:t>Наименование организации:</w:t>
      </w:r>
      <w:r w:rsidRPr="002C2DB6">
        <w:rPr>
          <w:rStyle w:val="a9"/>
        </w:rPr>
        <w:t xml:space="preserve"> </w:t>
      </w:r>
      <w:r w:rsidR="00F72722">
        <w:fldChar w:fldCharType="begin"/>
      </w:r>
      <w:r w:rsidR="005F03AC">
        <w:instrText xml:space="preserve"> DOCVARIABLE ceh_info \* MERGEFORMAT </w:instrText>
      </w:r>
      <w:r w:rsidR="00F72722">
        <w:fldChar w:fldCharType="separate"/>
      </w:r>
      <w:r w:rsidR="00FE1B19" w:rsidRPr="00FE1B19">
        <w:rPr>
          <w:rStyle w:val="a9"/>
        </w:rPr>
        <w:t xml:space="preserve"> Публичное акционерное общество «</w:t>
      </w:r>
      <w:proofErr w:type="spellStart"/>
      <w:r w:rsidR="00FE1B19" w:rsidRPr="00FE1B19">
        <w:rPr>
          <w:rStyle w:val="a9"/>
        </w:rPr>
        <w:t>Гайский</w:t>
      </w:r>
      <w:proofErr w:type="spellEnd"/>
      <w:r w:rsidR="00FE1B19" w:rsidRPr="00FE1B19">
        <w:rPr>
          <w:rStyle w:val="a9"/>
        </w:rPr>
        <w:t xml:space="preserve"> горно-обогатительный комбинат». Шахтостроительное управление </w:t>
      </w:r>
      <w:r w:rsidR="00F72722">
        <w:fldChar w:fldCharType="end"/>
      </w:r>
    </w:p>
    <w:p w:rsidR="00DB70BA" w:rsidRPr="002C2DB6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bookmarkStart w:id="0" w:name="main_table"/>
            <w:bookmarkEnd w:id="0"/>
            <w:r w:rsidRPr="002C2DB6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2DB6" w:rsidRDefault="008B4051" w:rsidP="00DB70BA">
            <w:pPr>
              <w:pStyle w:val="aa"/>
            </w:pPr>
            <w:r w:rsidRPr="002C2DB6">
              <w:t>Срок</w:t>
            </w:r>
            <w:r w:rsidRPr="002C2DB6">
              <w:br/>
            </w:r>
            <w:r w:rsidR="00DB70BA" w:rsidRPr="002C2DB6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Структурные подразделения, пр</w:t>
            </w:r>
            <w:r w:rsidRPr="002C2DB6">
              <w:t>и</w:t>
            </w:r>
            <w:r w:rsidRPr="002C2DB6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Отметка о выполнении</w:t>
            </w:r>
          </w:p>
        </w:tc>
      </w:tr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1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2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3</w:t>
            </w:r>
          </w:p>
        </w:tc>
        <w:tc>
          <w:tcPr>
            <w:tcW w:w="138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4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5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6</w:t>
            </w:r>
          </w:p>
        </w:tc>
      </w:tr>
      <w:tr w:rsidR="00FE1B19" w:rsidRPr="002C2DB6" w:rsidTr="008B4051">
        <w:trPr>
          <w:jc w:val="center"/>
        </w:trPr>
        <w:tc>
          <w:tcPr>
            <w:tcW w:w="3049" w:type="dxa"/>
            <w:vAlign w:val="center"/>
          </w:tcPr>
          <w:p w:rsidR="00FE1B19" w:rsidRPr="00FE1B19" w:rsidRDefault="00FE1B19" w:rsidP="00FE1B19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Шахтостроительное управл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ние</w:t>
            </w:r>
          </w:p>
        </w:tc>
        <w:tc>
          <w:tcPr>
            <w:tcW w:w="3686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</w:tr>
      <w:tr w:rsidR="00FE1B19" w:rsidRPr="002C2DB6" w:rsidTr="008B4051">
        <w:trPr>
          <w:jc w:val="center"/>
        </w:trPr>
        <w:tc>
          <w:tcPr>
            <w:tcW w:w="3049" w:type="dxa"/>
            <w:vAlign w:val="center"/>
          </w:tcPr>
          <w:p w:rsidR="00FE1B19" w:rsidRPr="00FE1B19" w:rsidRDefault="00FE1B19" w:rsidP="00FE1B19">
            <w:pPr>
              <w:pStyle w:val="aa"/>
              <w:rPr>
                <w:i/>
              </w:rPr>
            </w:pPr>
            <w:r>
              <w:rPr>
                <w:i/>
              </w:rPr>
              <w:t>301 Руководство управления</w:t>
            </w:r>
          </w:p>
        </w:tc>
        <w:tc>
          <w:tcPr>
            <w:tcW w:w="3686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</w:tr>
      <w:tr w:rsidR="00FE1B19" w:rsidRPr="002C2DB6" w:rsidTr="008924C6">
        <w:trPr>
          <w:jc w:val="center"/>
        </w:trPr>
        <w:tc>
          <w:tcPr>
            <w:tcW w:w="3049" w:type="dxa"/>
            <w:vAlign w:val="center"/>
          </w:tcPr>
          <w:p w:rsidR="00FE1B19" w:rsidRPr="00FE1B19" w:rsidRDefault="00FE1B19" w:rsidP="00FE1B19">
            <w:pPr>
              <w:pStyle w:val="aa"/>
              <w:jc w:val="left"/>
            </w:pPr>
            <w:r>
              <w:t>1. Главный инженер (в промы</w:t>
            </w:r>
            <w:r>
              <w:t>ш</w:t>
            </w:r>
            <w:r>
              <w:t>ленности)</w:t>
            </w:r>
          </w:p>
        </w:tc>
        <w:tc>
          <w:tcPr>
            <w:tcW w:w="3686" w:type="dxa"/>
            <w:vAlign w:val="center"/>
          </w:tcPr>
          <w:p w:rsidR="00FE1B19" w:rsidRPr="002C2DB6" w:rsidRDefault="00FE1B19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FE1B19" w:rsidRPr="002C2DB6" w:rsidRDefault="00FE1B19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B047A" w:rsidRPr="008B047A" w:rsidRDefault="008B047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FE1B19" w:rsidRPr="008924C6" w:rsidRDefault="008B047A" w:rsidP="008924C6">
            <w:pPr>
              <w:pStyle w:val="aa"/>
            </w:pPr>
            <w:r w:rsidRPr="008924C6">
              <w:t>ШСУ</w:t>
            </w:r>
          </w:p>
        </w:tc>
        <w:tc>
          <w:tcPr>
            <w:tcW w:w="1315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</w:tr>
      <w:tr w:rsidR="008B047A" w:rsidRPr="002C2DB6" w:rsidTr="008924C6">
        <w:trPr>
          <w:jc w:val="center"/>
        </w:trPr>
        <w:tc>
          <w:tcPr>
            <w:tcW w:w="3049" w:type="dxa"/>
            <w:vAlign w:val="center"/>
          </w:tcPr>
          <w:p w:rsidR="008B047A" w:rsidRPr="00FE1B19" w:rsidRDefault="008B047A" w:rsidP="00FE1B19">
            <w:pPr>
              <w:pStyle w:val="aa"/>
              <w:jc w:val="left"/>
            </w:pPr>
            <w:r>
              <w:t>2. Заместитель главного инж</w:t>
            </w:r>
            <w:r>
              <w:t>е</w:t>
            </w:r>
            <w:r>
              <w:t>нера по производству</w:t>
            </w:r>
          </w:p>
        </w:tc>
        <w:tc>
          <w:tcPr>
            <w:tcW w:w="3686" w:type="dxa"/>
            <w:vAlign w:val="center"/>
          </w:tcPr>
          <w:p w:rsidR="008B047A" w:rsidRDefault="008B047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B047A" w:rsidRDefault="008B047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B047A" w:rsidRPr="008B047A" w:rsidRDefault="008B047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B047A" w:rsidRPr="008924C6" w:rsidRDefault="008924C6" w:rsidP="008924C6">
            <w:pPr>
              <w:pStyle w:val="aa"/>
            </w:pPr>
            <w:r w:rsidRPr="008924C6">
              <w:t>ШСУ</w:t>
            </w:r>
          </w:p>
        </w:tc>
        <w:tc>
          <w:tcPr>
            <w:tcW w:w="1315" w:type="dxa"/>
            <w:vAlign w:val="center"/>
          </w:tcPr>
          <w:p w:rsidR="008B047A" w:rsidRPr="002C2DB6" w:rsidRDefault="008B047A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3. Заместитель главного инж</w:t>
            </w:r>
            <w:r>
              <w:t>е</w:t>
            </w:r>
            <w:r>
              <w:t>нера по строительству Подол</w:t>
            </w:r>
            <w:r>
              <w:t>ь</w:t>
            </w:r>
            <w:r>
              <w:t>ского месторождения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4. Заместитель главного инж</w:t>
            </w:r>
            <w:r>
              <w:t>е</w:t>
            </w:r>
            <w:r>
              <w:t>нера по подземному строител</w:t>
            </w:r>
            <w:r>
              <w:t>ь</w:t>
            </w:r>
            <w:r>
              <w:t>ству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 xml:space="preserve">ние рабочего дня, при необходимости - </w:t>
            </w:r>
            <w:r>
              <w:lastRenderedPageBreak/>
              <w:t>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lastRenderedPageBreak/>
              <w:t>5. Главный маркшейдер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6. Главный механик (в промы</w:t>
            </w:r>
            <w:r>
              <w:t>ш</w:t>
            </w:r>
            <w:r>
              <w:t>ленности)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7. Главный энергетик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8. Начальник бюро по промы</w:t>
            </w:r>
            <w:r>
              <w:t>ш</w:t>
            </w:r>
            <w:r>
              <w:t>ленной безопасности и охране труда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9. Начальник производственно-технического отдела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lastRenderedPageBreak/>
              <w:t>10. Начальник управления (в промышленности)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11А(12А). Заместитель главного механика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924C6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13А(14А). Заместитель главного энергетика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jc w:val="center"/>
              <w:rPr>
                <w:sz w:val="20"/>
              </w:rPr>
            </w:pPr>
            <w:r w:rsidRPr="008924C6">
              <w:rPr>
                <w:sz w:val="20"/>
              </w:rP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FE1B19" w:rsidRPr="002C2DB6" w:rsidTr="008924C6">
        <w:trPr>
          <w:jc w:val="center"/>
        </w:trPr>
        <w:tc>
          <w:tcPr>
            <w:tcW w:w="3049" w:type="dxa"/>
            <w:vAlign w:val="center"/>
          </w:tcPr>
          <w:p w:rsidR="00FE1B19" w:rsidRPr="00FE1B19" w:rsidRDefault="00FE1B19" w:rsidP="00FE1B19">
            <w:pPr>
              <w:pStyle w:val="aa"/>
              <w:rPr>
                <w:i/>
              </w:rPr>
            </w:pPr>
            <w:r>
              <w:rPr>
                <w:i/>
              </w:rPr>
              <w:t>304 Отдел главного маркшейд</w:t>
            </w:r>
            <w:r>
              <w:rPr>
                <w:i/>
              </w:rPr>
              <w:t>е</w:t>
            </w:r>
            <w:r>
              <w:rPr>
                <w:i/>
              </w:rPr>
              <w:t>ра</w:t>
            </w:r>
          </w:p>
        </w:tc>
        <w:tc>
          <w:tcPr>
            <w:tcW w:w="3686" w:type="dxa"/>
            <w:vAlign w:val="center"/>
          </w:tcPr>
          <w:p w:rsidR="00FE1B19" w:rsidRDefault="00FE1B1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FE1B19" w:rsidRDefault="00FE1B1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FE1B19" w:rsidRPr="008924C6" w:rsidRDefault="00FE1B19" w:rsidP="008924C6">
            <w:pPr>
              <w:pStyle w:val="aa"/>
            </w:pPr>
          </w:p>
        </w:tc>
        <w:tc>
          <w:tcPr>
            <w:tcW w:w="1315" w:type="dxa"/>
            <w:vAlign w:val="center"/>
          </w:tcPr>
          <w:p w:rsidR="00FE1B19" w:rsidRPr="002C2DB6" w:rsidRDefault="00FE1B19" w:rsidP="00DB70BA">
            <w:pPr>
              <w:pStyle w:val="aa"/>
            </w:pPr>
          </w:p>
        </w:tc>
      </w:tr>
      <w:tr w:rsidR="008B047A" w:rsidRPr="002C2DB6" w:rsidTr="008924C6">
        <w:trPr>
          <w:jc w:val="center"/>
        </w:trPr>
        <w:tc>
          <w:tcPr>
            <w:tcW w:w="3049" w:type="dxa"/>
            <w:vAlign w:val="center"/>
          </w:tcPr>
          <w:p w:rsidR="008B047A" w:rsidRPr="00FE1B19" w:rsidRDefault="008B047A" w:rsidP="00FE1B19">
            <w:pPr>
              <w:pStyle w:val="aa"/>
              <w:jc w:val="left"/>
            </w:pPr>
            <w:r>
              <w:t>15А(16А; 17А). Горнорабочий на маркшейдерских работах, 2 разряд</w:t>
            </w:r>
          </w:p>
        </w:tc>
        <w:tc>
          <w:tcPr>
            <w:tcW w:w="3686" w:type="dxa"/>
            <w:vAlign w:val="center"/>
          </w:tcPr>
          <w:p w:rsidR="008B047A" w:rsidRDefault="008B047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8B047A" w:rsidRDefault="008B047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8B047A" w:rsidRPr="008B047A" w:rsidRDefault="008B047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pStyle w:val="aa"/>
            </w:pPr>
            <w:r w:rsidRPr="008924C6">
              <w:t>Коммерческая служба</w:t>
            </w:r>
          </w:p>
          <w:p w:rsidR="008B047A" w:rsidRPr="008924C6" w:rsidRDefault="008924C6" w:rsidP="008924C6">
            <w:pPr>
              <w:pStyle w:val="aa"/>
            </w:pPr>
            <w:r w:rsidRPr="008924C6">
              <w:t>ШСУ</w:t>
            </w:r>
          </w:p>
          <w:p w:rsidR="008924C6" w:rsidRPr="008924C6" w:rsidRDefault="008924C6" w:rsidP="008924C6">
            <w:pPr>
              <w:pStyle w:val="aa"/>
            </w:pPr>
          </w:p>
        </w:tc>
        <w:tc>
          <w:tcPr>
            <w:tcW w:w="1315" w:type="dxa"/>
            <w:vAlign w:val="center"/>
          </w:tcPr>
          <w:p w:rsidR="008B047A" w:rsidRPr="002C2DB6" w:rsidRDefault="008B047A" w:rsidP="008B047A">
            <w:pPr>
              <w:pStyle w:val="aa"/>
            </w:pPr>
          </w:p>
        </w:tc>
      </w:tr>
      <w:tr w:rsidR="008B047A" w:rsidRPr="002C2DB6" w:rsidTr="008B4051">
        <w:trPr>
          <w:jc w:val="center"/>
        </w:trPr>
        <w:tc>
          <w:tcPr>
            <w:tcW w:w="3049" w:type="dxa"/>
            <w:vAlign w:val="center"/>
          </w:tcPr>
          <w:p w:rsidR="008B047A" w:rsidRDefault="008B047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B047A" w:rsidRDefault="008B047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8B047A" w:rsidRDefault="008B047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8B047A" w:rsidRPr="008B047A" w:rsidRDefault="008B047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8924C6" w:rsidRDefault="008924C6" w:rsidP="008924C6">
            <w:pPr>
              <w:pStyle w:val="aa"/>
            </w:pPr>
            <w:r w:rsidRPr="008924C6">
              <w:t>Коммерческая служба</w:t>
            </w:r>
          </w:p>
          <w:p w:rsidR="008924C6" w:rsidRPr="008924C6" w:rsidRDefault="008924C6" w:rsidP="008924C6">
            <w:pPr>
              <w:pStyle w:val="aa"/>
            </w:pPr>
            <w:r w:rsidRPr="008924C6">
              <w:t>ШСУ</w:t>
            </w:r>
          </w:p>
          <w:p w:rsidR="008B047A" w:rsidRPr="002C2DB6" w:rsidRDefault="008B047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B047A" w:rsidRPr="002C2DB6" w:rsidRDefault="008B047A" w:rsidP="008B047A">
            <w:pPr>
              <w:pStyle w:val="aa"/>
            </w:pPr>
          </w:p>
        </w:tc>
      </w:tr>
      <w:tr w:rsidR="008B047A" w:rsidRPr="002C2DB6" w:rsidTr="008B4051">
        <w:trPr>
          <w:jc w:val="center"/>
        </w:trPr>
        <w:tc>
          <w:tcPr>
            <w:tcW w:w="3049" w:type="dxa"/>
            <w:vAlign w:val="center"/>
          </w:tcPr>
          <w:p w:rsidR="008B047A" w:rsidRPr="00FE1B19" w:rsidRDefault="008B047A" w:rsidP="00FE1B19">
            <w:pPr>
              <w:pStyle w:val="aa"/>
              <w:jc w:val="left"/>
            </w:pPr>
            <w:r>
              <w:t>18. Заместитель главного мар</w:t>
            </w:r>
            <w:r>
              <w:t>к</w:t>
            </w:r>
            <w:r>
              <w:t>шейдера</w:t>
            </w:r>
          </w:p>
        </w:tc>
        <w:tc>
          <w:tcPr>
            <w:tcW w:w="3686" w:type="dxa"/>
            <w:vAlign w:val="center"/>
          </w:tcPr>
          <w:p w:rsidR="008B047A" w:rsidRDefault="008B047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lastRenderedPageBreak/>
              <w:t>ческих упражнений.</w:t>
            </w:r>
          </w:p>
        </w:tc>
        <w:tc>
          <w:tcPr>
            <w:tcW w:w="2835" w:type="dxa"/>
            <w:vAlign w:val="center"/>
          </w:tcPr>
          <w:p w:rsidR="008B047A" w:rsidRDefault="008B047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B047A" w:rsidRPr="008B047A" w:rsidRDefault="008B047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B047A" w:rsidRPr="002C2DB6" w:rsidRDefault="008924C6" w:rsidP="00DB70BA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B047A" w:rsidRPr="002C2DB6" w:rsidRDefault="008B047A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lastRenderedPageBreak/>
              <w:t>19А(20А; 21А; 22А; 23А; 24А; 25А; 26А; 27А). Маркшейдер участковый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rPr>
                <w:i/>
              </w:rPr>
            </w:pPr>
            <w:r>
              <w:rPr>
                <w:i/>
              </w:rPr>
              <w:t xml:space="preserve">307 Подземный участок </w:t>
            </w:r>
            <w:proofErr w:type="spellStart"/>
            <w:r>
              <w:rPr>
                <w:i/>
              </w:rPr>
              <w:t>горн</w:t>
            </w:r>
            <w:r>
              <w:rPr>
                <w:i/>
              </w:rPr>
              <w:t>о</w:t>
            </w:r>
            <w:r>
              <w:rPr>
                <w:i/>
              </w:rPr>
              <w:t>капитальных</w:t>
            </w:r>
            <w:proofErr w:type="spellEnd"/>
            <w:r>
              <w:rPr>
                <w:i/>
              </w:rPr>
              <w:t xml:space="preserve"> и проходческих работ №1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8924C6" w:rsidRPr="002C2DB6" w:rsidRDefault="008924C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DB70B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31А(32А; 33А; 34А). Горнор</w:t>
            </w:r>
            <w:r>
              <w:t>а</w:t>
            </w:r>
            <w:r>
              <w:t>бочий подземный, 2 разряд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35. Горнорабочий подземный, 3 разряд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 xml:space="preserve">дусмотрев дополнительные удлинённые </w:t>
            </w:r>
            <w:r>
              <w:lastRenderedPageBreak/>
              <w:t>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lastRenderedPageBreak/>
              <w:t>36А(37А; 38А; 39А; 40А; 41А). Крепильщик, 3 разряд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42. Крепильщик, 4 разряд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43А(44А; 45А; 46А). Машинист погрузочно-доставочной маш</w:t>
            </w:r>
            <w:r>
              <w:t>и</w:t>
            </w:r>
            <w:r>
              <w:t>ны, 4 разряд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8924C6" w:rsidRPr="002C2DB6" w:rsidRDefault="008924C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D931E0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47А(48А; 49А; 50А). Машинист погрузочно-доставочной маш</w:t>
            </w:r>
            <w:r>
              <w:t>и</w:t>
            </w:r>
            <w:r>
              <w:t>ны,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D931E0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51А(52А; 53А; 54А). Машинист погрузочно-доставочной маш</w:t>
            </w:r>
            <w:r>
              <w:t>и</w:t>
            </w:r>
            <w:r>
              <w:t>ны, 6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55А(56А; 57А; 58А; 59А). Пр</w:t>
            </w:r>
            <w:r>
              <w:t>о</w:t>
            </w:r>
            <w:r>
              <w:t>ходчик,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lastRenderedPageBreak/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lastRenderedPageBreak/>
              <w:t>60. Проходчик, 6 разряд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61А(62А; 63А; 64А; 65А; 66А; 67А). Проходчик,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68. Проходчик,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69А(70А). Слесарь-ремонтник, 3 разряда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71А(72А; 73А). Слесарь-ремонтник, 4 разряда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74А(75А; 76А). Слесарь-ремонтник,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77. </w:t>
            </w:r>
            <w:proofErr w:type="spellStart"/>
            <w:r>
              <w:t>Электрогазосварщик</w:t>
            </w:r>
            <w:proofErr w:type="spellEnd"/>
            <w:r>
              <w:t>,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 xml:space="preserve">мость применения технических средств </w:t>
            </w:r>
            <w:r>
              <w:lastRenderedPageBreak/>
              <w:t>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78. </w:t>
            </w:r>
            <w:proofErr w:type="spellStart"/>
            <w:r>
              <w:t>Электрогазосварщик</w:t>
            </w:r>
            <w:proofErr w:type="spellEnd"/>
            <w:r>
              <w:t>,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ГОСТ 12.1.005-88 и ГН 2.2.5.1313-03. Учитывая вредные условия труда, при </w:t>
            </w:r>
            <w:r>
              <w:lastRenderedPageBreak/>
              <w:t>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79. </w:t>
            </w:r>
            <w:proofErr w:type="spellStart"/>
            <w:r>
              <w:t>Электрогазосварщик</w:t>
            </w:r>
            <w:proofErr w:type="spellEnd"/>
            <w:r>
              <w:t>,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 xml:space="preserve">дусмотрев дополнительные удлинённые </w:t>
            </w:r>
            <w:r>
              <w:lastRenderedPageBreak/>
              <w:t>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80. Электрослесарь (слесарь) дежурный и по ремонту обор</w:t>
            </w:r>
            <w:r>
              <w:t>у</w:t>
            </w:r>
            <w:r>
              <w:t>дования, 3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81А(82А). Электрослесарь (сл</w:t>
            </w:r>
            <w:r>
              <w:t>е</w:t>
            </w:r>
            <w:r>
              <w:t>сарь) дежурный и по ремонту оборудования,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83А(84А). Электрослесарь (сл</w:t>
            </w:r>
            <w:r>
              <w:t>е</w:t>
            </w:r>
            <w:r>
              <w:t>сарь) дежурный и по ремонту оборудования,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85А(86А). Мастер горный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Default="008924C6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8924C6" w:rsidRPr="002C2DB6" w:rsidTr="008B4051">
        <w:trPr>
          <w:jc w:val="center"/>
        </w:trPr>
        <w:tc>
          <w:tcPr>
            <w:tcW w:w="3049" w:type="dxa"/>
            <w:vAlign w:val="center"/>
          </w:tcPr>
          <w:p w:rsidR="008924C6" w:rsidRPr="00FE1B19" w:rsidRDefault="008924C6" w:rsidP="00FE1B19">
            <w:pPr>
              <w:pStyle w:val="aa"/>
              <w:jc w:val="left"/>
            </w:pPr>
            <w:r>
              <w:t>87. Механик участка</w:t>
            </w:r>
          </w:p>
        </w:tc>
        <w:tc>
          <w:tcPr>
            <w:tcW w:w="3686" w:type="dxa"/>
            <w:vAlign w:val="center"/>
          </w:tcPr>
          <w:p w:rsidR="008924C6" w:rsidRDefault="008924C6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8924C6" w:rsidRDefault="008924C6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8924C6" w:rsidRPr="008B047A" w:rsidRDefault="008924C6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8924C6" w:rsidRPr="002C2DB6" w:rsidRDefault="008924C6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8924C6" w:rsidRPr="002C2DB6" w:rsidRDefault="008924C6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88.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89. Заместитель начальника уч</w:t>
            </w:r>
            <w:r>
              <w:t>а</w:t>
            </w:r>
            <w:r>
              <w:t>стка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90. Электромеханик участка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rPr>
                <w:i/>
              </w:rPr>
            </w:pPr>
            <w:r>
              <w:rPr>
                <w:i/>
              </w:rPr>
              <w:t xml:space="preserve">308 Подземный участок </w:t>
            </w:r>
            <w:proofErr w:type="spellStart"/>
            <w:r>
              <w:rPr>
                <w:i/>
              </w:rPr>
              <w:t>горн</w:t>
            </w:r>
            <w:r>
              <w:rPr>
                <w:i/>
              </w:rPr>
              <w:t>о</w:t>
            </w:r>
            <w:r>
              <w:rPr>
                <w:i/>
              </w:rPr>
              <w:t>капитальных</w:t>
            </w:r>
            <w:proofErr w:type="spellEnd"/>
            <w:r>
              <w:rPr>
                <w:i/>
              </w:rPr>
              <w:t xml:space="preserve"> и проходческих работ №2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91А(92А; 93А). Горнорабочий подземный, 2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94А(95А; 96А; 97А; 98А; 99А; 100А). Крепильщик, 3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101. Крепильщик,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102А(103А; 104А; 105А). М</w:t>
            </w:r>
            <w:r>
              <w:t>а</w:t>
            </w:r>
            <w:r>
              <w:t>шинист погрузочно-доставочной машины,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106А(107А; 108А; 109А). М</w:t>
            </w:r>
            <w:r>
              <w:t>а</w:t>
            </w:r>
            <w:r>
              <w:t>шинист погрузочно-доставочной машины,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lastRenderedPageBreak/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шумового </w:t>
            </w:r>
            <w:r>
              <w:lastRenderedPageBreak/>
              <w:t xml:space="preserve">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110А(111А; 112А; 113А). М</w:t>
            </w:r>
            <w:r>
              <w:t>а</w:t>
            </w:r>
            <w:r>
              <w:t>шинист погрузочно-доставочной машины, 6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114А(115А; 116А). Проходчик,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lastRenderedPageBreak/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117А(118А; 119А; 120А; 121А). Проходчик,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122. Проходчик,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lastRenderedPageBreak/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шумового </w:t>
            </w:r>
            <w:r>
              <w:lastRenderedPageBreak/>
              <w:t xml:space="preserve">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123. Проходчик,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 xml:space="preserve">ние рабочего дня, при необходимости - </w:t>
            </w:r>
            <w:r>
              <w:lastRenderedPageBreak/>
              <w:t>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124. Проходчик,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125. Проходчик, 6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lastRenderedPageBreak/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126А(127А). Слесарь-ремонтник, 3 разряда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128А(129А). Слесарь-ремонтник, 4 разряда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 xml:space="preserve">дусмотрев дополнительные удлинённые </w:t>
            </w:r>
            <w:r>
              <w:lastRenderedPageBreak/>
              <w:t>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130А(131А). Слесарь-ремонтник,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132. Слесарь-ремонтник, 6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133. </w:t>
            </w:r>
            <w:proofErr w:type="spellStart"/>
            <w:r>
              <w:t>Электрогазосварщик</w:t>
            </w:r>
            <w:proofErr w:type="spellEnd"/>
            <w:r>
              <w:t>,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 xml:space="preserve">тируемые перерывы, соблюдать режим труда и отдыха, использовать средства </w:t>
            </w:r>
            <w:r>
              <w:lastRenderedPageBreak/>
              <w:t>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134. </w:t>
            </w:r>
            <w:proofErr w:type="spellStart"/>
            <w:r>
              <w:t>Электрогазосварщик</w:t>
            </w:r>
            <w:proofErr w:type="spellEnd"/>
            <w:r>
              <w:t>,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135. Электрослесарь (слесарь) дежурный и по ремонту обор</w:t>
            </w:r>
            <w:r>
              <w:t>у</w:t>
            </w:r>
            <w:r>
              <w:t>дования, 2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136. Электрослесарь (слесарь) дежурный и по ремонту обор</w:t>
            </w:r>
            <w:r>
              <w:t>у</w:t>
            </w:r>
            <w:r>
              <w:t>дования, 3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137А(138А). Электрослесарь (слесарь) дежурный и по ремо</w:t>
            </w:r>
            <w:r>
              <w:t>н</w:t>
            </w:r>
            <w:r>
              <w:t>ту оборудования,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139А(140А). Электрослесарь (слесарь) дежурный и по ремо</w:t>
            </w:r>
            <w:r>
              <w:t>н</w:t>
            </w:r>
            <w:r>
              <w:t>ту оборудования,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141А(142А). Мастер горный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 xml:space="preserve">ловия труда, при работе в запыленных </w:t>
            </w:r>
            <w:r>
              <w:lastRenderedPageBreak/>
              <w:t>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143. Механик участка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144.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145.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7D2858" w:rsidRPr="0099595F" w:rsidRDefault="007D2858" w:rsidP="00DB70BA">
            <w:pPr>
              <w:pStyle w:val="aa"/>
            </w:pPr>
          </w:p>
          <w:p w:rsidR="007D2858" w:rsidRPr="0099595F" w:rsidRDefault="007D285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146. Электромеханик участка</w:t>
            </w: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7D2858" w:rsidRPr="0099595F" w:rsidRDefault="007D285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7D2858" w:rsidRPr="0099595F" w:rsidRDefault="007D2858" w:rsidP="00DB70BA">
            <w:pPr>
              <w:pStyle w:val="aa"/>
            </w:pPr>
          </w:p>
          <w:p w:rsidR="007D2858" w:rsidRPr="0099595F" w:rsidRDefault="007D285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8B047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rPr>
                <w:i/>
              </w:rPr>
            </w:pPr>
            <w:r>
              <w:rPr>
                <w:i/>
              </w:rPr>
              <w:t xml:space="preserve">309 Подземный участок </w:t>
            </w:r>
            <w:proofErr w:type="spellStart"/>
            <w:r>
              <w:rPr>
                <w:i/>
              </w:rPr>
              <w:t>горн</w:t>
            </w:r>
            <w:r>
              <w:rPr>
                <w:i/>
              </w:rPr>
              <w:t>о</w:t>
            </w:r>
            <w:r>
              <w:rPr>
                <w:i/>
              </w:rPr>
              <w:t>капитальных</w:t>
            </w:r>
            <w:proofErr w:type="spellEnd"/>
            <w:r>
              <w:rPr>
                <w:i/>
              </w:rPr>
              <w:t xml:space="preserve"> и проходческих работ №3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147А(148А). Горнорабочий по</w:t>
            </w:r>
            <w:r>
              <w:t>д</w:t>
            </w:r>
            <w:r>
              <w:t>земный, 2 разряд</w:t>
            </w: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7D2858" w:rsidRPr="0099595F" w:rsidRDefault="007D285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7D2858" w:rsidRPr="0099595F" w:rsidRDefault="007D285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149. Крепильщик, 3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150А(151А; 152А; 153А). М</w:t>
            </w:r>
            <w:r>
              <w:t>а</w:t>
            </w:r>
            <w:r>
              <w:t>шинист погрузочно-доставочной машины,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lastRenderedPageBreak/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154А(155А; 156А). Машинист погрузочно-доставочной маш</w:t>
            </w:r>
            <w:r>
              <w:t>и</w:t>
            </w:r>
            <w:r>
              <w:t>ны,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157А(158А). Машинист погр</w:t>
            </w:r>
            <w:r>
              <w:t>у</w:t>
            </w:r>
            <w:r>
              <w:t>зочно-доставочной машины, 6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159. Машинист подъемной м</w:t>
            </w:r>
            <w:r>
              <w:t>а</w:t>
            </w:r>
            <w:r>
              <w:t>шины, 3 разряда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160А(161А; 162А; 163А; 164А; 165А; 166А). Проходчик, 4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lastRenderedPageBreak/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167А(168А). Проходчик, 6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169. Проходчик,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 xml:space="preserve">тируемые перерывы, соблюдать режим </w:t>
            </w:r>
            <w:r>
              <w:lastRenderedPageBreak/>
              <w:t>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170А(171А). Проходчик, 6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lastRenderedPageBreak/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172. Слесарь-ремонтник, 2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173. Слесарь-ремонтник,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174А(175А; 176А). Слесарь-ремонтник,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lastRenderedPageBreak/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шумового </w:t>
            </w:r>
            <w:r>
              <w:lastRenderedPageBreak/>
              <w:t xml:space="preserve">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177. Стволовой (подземный), 2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АПФД: Для уменьш</w:t>
            </w:r>
            <w:r>
              <w:t>е</w:t>
            </w:r>
            <w:r>
              <w:t>ния вредного воздействия факторов производственной среды увеличить время регламентированных перерывов, сохранить за работником право на льг</w:t>
            </w:r>
            <w:r>
              <w:t>о</w:t>
            </w:r>
            <w:r>
              <w:t xml:space="preserve">ты и </w:t>
            </w:r>
            <w:proofErr w:type="gramStart"/>
            <w:r>
              <w:t>спец</w:t>
            </w:r>
            <w:proofErr w:type="gramEnd"/>
            <w:r>
              <w:t>. питание (молоко).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>ных факторов производстве</w:t>
            </w:r>
            <w:r>
              <w:t>н</w:t>
            </w:r>
            <w:r>
              <w:t xml:space="preserve">ной среды.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178. </w:t>
            </w:r>
            <w:proofErr w:type="spellStart"/>
            <w:r>
              <w:t>Электрогазосварщик</w:t>
            </w:r>
            <w:proofErr w:type="spellEnd"/>
            <w:r>
              <w:t>,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lastRenderedPageBreak/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179А(180А). </w:t>
            </w:r>
            <w:proofErr w:type="spellStart"/>
            <w:r>
              <w:t>Электрогазосва</w:t>
            </w:r>
            <w:r>
              <w:t>р</w:t>
            </w:r>
            <w:r>
              <w:t>щик</w:t>
            </w:r>
            <w:proofErr w:type="spellEnd"/>
            <w:r>
              <w:t>, 4 разряда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Тяжесть: Выполнить рационализацию </w:t>
            </w:r>
            <w:r>
              <w:lastRenderedPageBreak/>
              <w:t>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lastRenderedPageBreak/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 xml:space="preserve">181. </w:t>
            </w:r>
            <w:proofErr w:type="spellStart"/>
            <w:r>
              <w:t>Электрогазосварщик</w:t>
            </w:r>
            <w:proofErr w:type="spellEnd"/>
            <w:r>
              <w:t>,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182. Электросварщик ручной сварки,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lastRenderedPageBreak/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уровня воздействия </w:t>
            </w:r>
            <w:r>
              <w:lastRenderedPageBreak/>
              <w:t xml:space="preserve">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183. Электрослесарь (слесарь) дежурный и по ремонту обор</w:t>
            </w:r>
            <w:r>
              <w:t>у</w:t>
            </w:r>
            <w:r>
              <w:t>дования, 2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184А(185А). Электрослесарь (слесарь) дежурный и по ремо</w:t>
            </w:r>
            <w:r>
              <w:t>н</w:t>
            </w:r>
            <w:r>
              <w:t>ту оборудования, 3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186А(187А). Электрослесарь (слесарь) дежурный и по ремо</w:t>
            </w:r>
            <w:r>
              <w:t>н</w:t>
            </w:r>
            <w:r>
              <w:t>ту оборудования,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188. Электрослесарь (слесарь) дежурный и по ремонту обор</w:t>
            </w:r>
            <w:r>
              <w:t>у</w:t>
            </w:r>
            <w:r>
              <w:t>дования,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 xml:space="preserve">тируемые перерывы, соблюдать режим труда и отдыха, использовать средства </w:t>
            </w:r>
            <w:r>
              <w:lastRenderedPageBreak/>
              <w:t>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189. Электрослесарь (слесарь) дежурный и по ремонту обор</w:t>
            </w:r>
            <w:r>
              <w:t>у</w:t>
            </w:r>
            <w:r>
              <w:t>дования, 6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190А(191А). Мастер горный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lastRenderedPageBreak/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lastRenderedPageBreak/>
              <w:t>192.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193.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194. Электромеханик участка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rPr>
                <w:i/>
              </w:rPr>
            </w:pPr>
            <w:r>
              <w:rPr>
                <w:i/>
              </w:rPr>
              <w:t>311 Подземный участок мо</w:t>
            </w:r>
            <w:r>
              <w:rPr>
                <w:i/>
              </w:rPr>
              <w:t>н</w:t>
            </w:r>
            <w:r>
              <w:rPr>
                <w:i/>
              </w:rPr>
              <w:t>тажных работ №5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195. Газорезчик,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Учитывая вредные усл</w:t>
            </w:r>
            <w:r>
              <w:t>о</w:t>
            </w:r>
            <w:r>
              <w:t>вия труда, при работе в запыленных и загазованных зонах использовать сре</w:t>
            </w:r>
            <w:r>
              <w:t>д</w:t>
            </w:r>
            <w:r>
              <w:t>ства индивидуальной защиты органов дыхания. Химический: Определить н</w:t>
            </w:r>
            <w:r>
              <w:t>е</w:t>
            </w:r>
            <w:r>
              <w:t>обходимость применения технических средств по снижению уровня химич</w:t>
            </w:r>
            <w:r>
              <w:t>е</w:t>
            </w:r>
            <w:r>
              <w:t>ских веществ в соответствии с требов</w:t>
            </w:r>
            <w:r>
              <w:t>а</w:t>
            </w:r>
            <w:r>
              <w:t>ниями ГОСТ 12.1.005-88 и ГН 2.2.5.3532-18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196. Горнорабочий подземный, 2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197. Горнорабочий подземный, 3 </w:t>
            </w:r>
            <w:r>
              <w:lastRenderedPageBreak/>
              <w:t>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Аэрозоли ПФД: Учитывая вредные у</w:t>
            </w:r>
            <w:r>
              <w:t>с</w:t>
            </w:r>
            <w:r>
              <w:lastRenderedPageBreak/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198А(199А; 200А; 201А; 202А; 203А; 204А). Крепильщик, 3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205. Крепильщик,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206А(207А). Проходчик, 4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208. Проходчик, 5 разряд</w:t>
            </w: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lastRenderedPageBreak/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209. Слесарь-ремонтник, 2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210А(211А; 212А; 213А; 214А; </w:t>
            </w:r>
            <w:r>
              <w:lastRenderedPageBreak/>
              <w:t>215А). Слесарь-ремонтник, 3 разряд</w:t>
            </w: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lastRenderedPageBreak/>
              <w:t>Аэрозоли ПФД: Учитывая вредные у</w:t>
            </w:r>
            <w:r>
              <w:t>с</w:t>
            </w:r>
            <w:r>
              <w:lastRenderedPageBreak/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Pr="0099595F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216А(217А; 218А; 219А; 220А). Слесарь-ремонтник, 4 разряда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>221А(222А). Слесарь-ремонтник, 5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lastRenderedPageBreak/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223А(224А; 225А; 226А; 227А; 228А; 229А; 230А; 231А). </w:t>
            </w:r>
            <w:proofErr w:type="spellStart"/>
            <w:r>
              <w:t>Эле</w:t>
            </w:r>
            <w:r>
              <w:t>к</w:t>
            </w:r>
            <w:r>
              <w:t>трогазосварщик</w:t>
            </w:r>
            <w:proofErr w:type="spellEnd"/>
            <w:r>
              <w:t>, 3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Pr="00FE1B19" w:rsidRDefault="00D931E0" w:rsidP="00FE1B19">
            <w:pPr>
              <w:pStyle w:val="aa"/>
              <w:jc w:val="left"/>
            </w:pPr>
            <w:r>
              <w:t xml:space="preserve">232А(233А; 234А; 235А; 236А; </w:t>
            </w:r>
            <w:r>
              <w:lastRenderedPageBreak/>
              <w:t xml:space="preserve">237А; 238А; 239А; 240А). </w:t>
            </w:r>
            <w:proofErr w:type="spellStart"/>
            <w:r>
              <w:t>Эле</w:t>
            </w:r>
            <w:r>
              <w:t>к</w:t>
            </w:r>
            <w:r>
              <w:t>трогазосварщик</w:t>
            </w:r>
            <w:proofErr w:type="spellEnd"/>
            <w:r>
              <w:t>, 4 разряд</w:t>
            </w: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proofErr w:type="spellStart"/>
            <w:proofErr w:type="gramStart"/>
            <w:r>
              <w:lastRenderedPageBreak/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lastRenderedPageBreak/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уровня воздействия </w:t>
            </w:r>
            <w:r>
              <w:lastRenderedPageBreak/>
              <w:t xml:space="preserve">ультрафиолетового излучения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lastRenderedPageBreak/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8924C6" w:rsidRDefault="00D931E0" w:rsidP="00D931E0">
            <w:pPr>
              <w:pStyle w:val="aa"/>
            </w:pPr>
            <w:r w:rsidRPr="008924C6">
              <w:t>Коммерческая служба</w:t>
            </w:r>
          </w:p>
          <w:p w:rsidR="00D931E0" w:rsidRPr="008924C6" w:rsidRDefault="00D931E0" w:rsidP="00D931E0">
            <w:pPr>
              <w:pStyle w:val="aa"/>
            </w:pPr>
            <w:r w:rsidRPr="008924C6">
              <w:t>ШСУ</w:t>
            </w:r>
          </w:p>
          <w:p w:rsidR="00D931E0" w:rsidRPr="002C2DB6" w:rsidRDefault="00D931E0" w:rsidP="00D931E0">
            <w:pPr>
              <w:pStyle w:val="aa"/>
            </w:pP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241А(242А; 243А). </w:t>
            </w:r>
            <w:proofErr w:type="spellStart"/>
            <w:r>
              <w:t>Электрогаз</w:t>
            </w:r>
            <w:r>
              <w:t>о</w:t>
            </w:r>
            <w:r>
              <w:t>сварщик</w:t>
            </w:r>
            <w:proofErr w:type="spellEnd"/>
            <w:r>
              <w:t>, 5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ГОСТ 12.1.005-88 и ГН 2.2.5.1313-03. </w:t>
            </w:r>
            <w:r>
              <w:lastRenderedPageBreak/>
              <w:t>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244А(245А). Электросварщик ручной сварки,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lastRenderedPageBreak/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246А(247А; 248А). Электр</w:t>
            </w:r>
            <w:r>
              <w:t>о</w:t>
            </w:r>
            <w:r>
              <w:t>сварщик ручной сварки,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249. Электросварщик ручной сварки, 5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ГОСТ 12.1.005-88 и ГН 2.2.5.1313-03. Учитывая вредные условия труда, при работе в запыленных и загазованных </w:t>
            </w:r>
            <w:r>
              <w:lastRenderedPageBreak/>
              <w:t>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250. Электрослесарь (слесарь) дежурный и по ремонту обор</w:t>
            </w:r>
            <w:r>
              <w:t>у</w:t>
            </w:r>
            <w:r>
              <w:t>дования, 2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251А(252А; 253А). Электросл</w:t>
            </w:r>
            <w:r>
              <w:t>е</w:t>
            </w:r>
            <w:r>
              <w:t xml:space="preserve">сарь (слесарь) дежурный и по </w:t>
            </w:r>
            <w:r>
              <w:lastRenderedPageBreak/>
              <w:t>ремонту оборудования,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Аэрозоли ПФД: Учитывая вредные у</w:t>
            </w:r>
            <w:r>
              <w:t>с</w:t>
            </w:r>
            <w:r>
              <w:t xml:space="preserve">ловия труда, при работе в запыленных </w:t>
            </w:r>
            <w:r>
              <w:lastRenderedPageBreak/>
              <w:t>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254А(255А; 256А). Электросл</w:t>
            </w:r>
            <w:r>
              <w:t>е</w:t>
            </w:r>
            <w:r>
              <w:t>сарь (слесарь) дежурный и по ремонту оборудования,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257. Электрослесарь (слесарь) дежурный и по ремонту обор</w:t>
            </w:r>
            <w:r>
              <w:t>у</w:t>
            </w:r>
            <w:r>
              <w:t>дования, 5 разряда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Тяжесть: Выполнить рационализацию </w:t>
            </w:r>
            <w:r>
              <w:lastRenderedPageBreak/>
              <w:t>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258А(259А). Мастер горный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D931E0" w:rsidRPr="002C2DB6" w:rsidTr="008B4051">
        <w:trPr>
          <w:jc w:val="center"/>
        </w:trPr>
        <w:tc>
          <w:tcPr>
            <w:tcW w:w="3049" w:type="dxa"/>
            <w:vAlign w:val="center"/>
          </w:tcPr>
          <w:p w:rsidR="00D931E0" w:rsidRDefault="00D931E0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931E0" w:rsidRDefault="00D931E0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D931E0" w:rsidRDefault="00D931E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D931E0" w:rsidRPr="008B047A" w:rsidRDefault="00D931E0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D931E0" w:rsidRPr="002C2DB6" w:rsidRDefault="00D931E0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D931E0" w:rsidRPr="002C2DB6" w:rsidRDefault="00D931E0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260. Механик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261.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 xml:space="preserve">ние рабочего дня, при необходимости - </w:t>
            </w:r>
            <w:r>
              <w:lastRenderedPageBreak/>
              <w:t>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262.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263. Электромеханик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t xml:space="preserve">317 Подземный участок </w:t>
            </w:r>
            <w:proofErr w:type="spellStart"/>
            <w:r>
              <w:rPr>
                <w:i/>
              </w:rPr>
              <w:t>горн</w:t>
            </w:r>
            <w:r>
              <w:rPr>
                <w:i/>
              </w:rPr>
              <w:t>о</w:t>
            </w:r>
            <w:r>
              <w:rPr>
                <w:i/>
              </w:rPr>
              <w:t>капитальных</w:t>
            </w:r>
            <w:proofErr w:type="spellEnd"/>
            <w:r>
              <w:rPr>
                <w:i/>
              </w:rPr>
              <w:t xml:space="preserve"> и проходческих работ №11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264А(265А; 266А). Горнораб</w:t>
            </w:r>
            <w:r>
              <w:t>о</w:t>
            </w:r>
            <w:r>
              <w:t>чий подземный, 2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267. Машинист погрузочно-доставочной машины,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268. Машинист погрузочно-доставочной машины, 5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269. Машинист подъемной м</w:t>
            </w:r>
            <w:r>
              <w:t>а</w:t>
            </w:r>
            <w:r>
              <w:t>шины, 3 разряда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270А(271А; 272А; 273А). Пр</w:t>
            </w:r>
            <w:r>
              <w:t>о</w:t>
            </w:r>
            <w:r>
              <w:t>ходчик,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lastRenderedPageBreak/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274А(275А; 276А; 277А; 278А). Проходчик, 6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279А(280А). Проходчик, 6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281. Слесарь-ремонтник, 2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282. Слесарь-ремонтник,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 xml:space="preserve">ловия труда, при работе в запыленных </w:t>
            </w:r>
            <w:r>
              <w:lastRenderedPageBreak/>
              <w:t>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283. Слесарь-ремонтник, 4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284. Слесарь-ремонтник, 5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Тяжесть: Выполнить рационализацию </w:t>
            </w:r>
            <w:r>
              <w:lastRenderedPageBreak/>
              <w:t>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285. Стволовой (подземный), 2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АПФД: Для уменьш</w:t>
            </w:r>
            <w:r>
              <w:t>е</w:t>
            </w:r>
            <w:r>
              <w:t>ния вредного воздействия факторов производственной среды увеличить время регламентированных перерывов, сохранить за работником право на льг</w:t>
            </w:r>
            <w:r>
              <w:t>о</w:t>
            </w:r>
            <w:r>
              <w:t xml:space="preserve">ты и </w:t>
            </w:r>
            <w:proofErr w:type="gramStart"/>
            <w:r>
              <w:t>спец</w:t>
            </w:r>
            <w:proofErr w:type="gramEnd"/>
            <w:r>
              <w:t>. питание (молоко).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>ных факторов производстве</w:t>
            </w:r>
            <w:r>
              <w:t>н</w:t>
            </w:r>
            <w:r>
              <w:t xml:space="preserve">ной среды.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286. </w:t>
            </w:r>
            <w:proofErr w:type="spellStart"/>
            <w:r>
              <w:t>Электрогазосварщик</w:t>
            </w:r>
            <w:proofErr w:type="spellEnd"/>
            <w:r>
              <w:t>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287А(288А). </w:t>
            </w:r>
            <w:proofErr w:type="spellStart"/>
            <w:r>
              <w:t>Электрогазосва</w:t>
            </w:r>
            <w:r>
              <w:t>р</w:t>
            </w:r>
            <w:r>
              <w:t>щик</w:t>
            </w:r>
            <w:proofErr w:type="spellEnd"/>
            <w:r>
              <w:t>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 xml:space="preserve">ние рабочего дня, при необходимости - </w:t>
            </w:r>
            <w:r>
              <w:lastRenderedPageBreak/>
              <w:t>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289А(290А). Электрослесарь (слесарь) дежурный и по ремо</w:t>
            </w:r>
            <w:r>
              <w:t>н</w:t>
            </w:r>
            <w:r>
              <w:t>ту оборудования,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291. Электрослесарь (слесарь) дежурный и по ремонту обор</w:t>
            </w:r>
            <w:r>
              <w:t>у</w:t>
            </w:r>
            <w:r>
              <w:t>дования,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292А(293А). Электрослесарь (слесарь) дежурный и по ремо</w:t>
            </w:r>
            <w:r>
              <w:t>н</w:t>
            </w:r>
            <w:r>
              <w:t>ту оборудования, 5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lastRenderedPageBreak/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294. Электрослесарь (слесарь) дежурный и по ремонту обор</w:t>
            </w:r>
            <w:r>
              <w:t>у</w:t>
            </w:r>
            <w:r>
              <w:t>дования, 6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295А(296А). Мастер горный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lastRenderedPageBreak/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297.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298.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299. Электромеханик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t>318 Бюро планирования и но</w:t>
            </w:r>
            <w:r>
              <w:rPr>
                <w:i/>
              </w:rPr>
              <w:t>р</w:t>
            </w:r>
            <w:r>
              <w:rPr>
                <w:i/>
              </w:rPr>
              <w:t>мирования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300А(301А). Нормировщик го</w:t>
            </w:r>
            <w:r>
              <w:t>р</w:t>
            </w:r>
            <w:r>
              <w:lastRenderedPageBreak/>
              <w:t>ный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Аэрозоли ПФД: Учитывая вредные у</w:t>
            </w:r>
            <w:r>
              <w:t>с</w:t>
            </w:r>
            <w:r>
              <w:lastRenderedPageBreak/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lastRenderedPageBreak/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329 Бюро по промышленной безопасности и охране труда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302А(303А; 304А). Горный и</w:t>
            </w:r>
            <w:r>
              <w:t>н</w:t>
            </w:r>
            <w:r>
              <w:t>женер по охране труда и технике безопасности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r>
              <w:t>Тяжесть</w:t>
            </w:r>
            <w:proofErr w:type="gramStart"/>
            <w:r>
              <w:t>:В</w:t>
            </w:r>
            <w:proofErr w:type="gramEnd"/>
            <w:r>
              <w:t>ыполнить</w:t>
            </w:r>
            <w:proofErr w:type="spellEnd"/>
            <w:r>
              <w:t xml:space="preserve">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t>331 Специализированный уч</w:t>
            </w:r>
            <w:r>
              <w:rPr>
                <w:i/>
              </w:rPr>
              <w:t>а</w:t>
            </w:r>
            <w:r>
              <w:rPr>
                <w:i/>
              </w:rPr>
              <w:t>сток по проходке горных выр</w:t>
            </w:r>
            <w:r>
              <w:rPr>
                <w:i/>
              </w:rPr>
              <w:t>а</w:t>
            </w:r>
            <w:r>
              <w:rPr>
                <w:i/>
              </w:rPr>
              <w:t xml:space="preserve">боток, доставке материалов в шахту и ремонта </w:t>
            </w:r>
            <w:proofErr w:type="spellStart"/>
            <w:r>
              <w:rPr>
                <w:i/>
              </w:rPr>
              <w:t>горношахтн</w:t>
            </w:r>
            <w:r>
              <w:rPr>
                <w:i/>
              </w:rPr>
              <w:t>о</w:t>
            </w:r>
            <w:r>
              <w:rPr>
                <w:i/>
              </w:rPr>
              <w:t>го</w:t>
            </w:r>
            <w:proofErr w:type="spellEnd"/>
            <w:r>
              <w:rPr>
                <w:i/>
              </w:rPr>
              <w:t xml:space="preserve"> оборудования № 17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305.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306.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 xml:space="preserve">дусмотрев дополнительные удлинённые </w:t>
            </w:r>
            <w:r>
              <w:lastRenderedPageBreak/>
              <w:t>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3311 Подземный участок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307. Взрывник,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308А(309А). Горнорабочий по</w:t>
            </w:r>
            <w:r>
              <w:t>д</w:t>
            </w:r>
            <w:r>
              <w:t>земный, 2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310А(311А). Крепильщик,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312. Крепильщик,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313А(314А). Машинист буровой установки,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315А(316А; 317А; 318А). М</w:t>
            </w:r>
            <w:r>
              <w:t>а</w:t>
            </w:r>
            <w:r>
              <w:t>шинист погрузочно-доставочной машины,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319А(320А). Машинист погр</w:t>
            </w:r>
            <w:r>
              <w:t>у</w:t>
            </w:r>
            <w:r>
              <w:t>зочно-доставочной машины, 5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321А(322А; 323А; 324А). М</w:t>
            </w:r>
            <w:r>
              <w:t>а</w:t>
            </w:r>
            <w:r>
              <w:t>шинист погрузочно-доставочной машины, 6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325А(326А; 327А; 328А; 329А; </w:t>
            </w:r>
            <w:r>
              <w:lastRenderedPageBreak/>
              <w:t>330А; 331А; 332А). Машинист подземных самоходных машин, 4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lastRenderedPageBreak/>
              <w:t>Аэрозоли ПФД: Учитывая вредные у</w:t>
            </w:r>
            <w:r>
              <w:t>с</w:t>
            </w:r>
            <w:r>
              <w:lastRenderedPageBreak/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lastRenderedPageBreak/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333. Проходчик, 4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334. Проходчик, 4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Предупреждение пр</w:t>
            </w:r>
            <w:r>
              <w:t>о</w:t>
            </w:r>
            <w:r>
              <w:t>фессиональных заболеваний и выявл</w:t>
            </w:r>
            <w:r>
              <w:t>е</w:t>
            </w:r>
            <w:r>
              <w:t>ние ранних признаков профессионал</w:t>
            </w:r>
            <w:r>
              <w:t>ь</w:t>
            </w:r>
            <w:r>
              <w:t>ной патологии, обусловленной возде</w:t>
            </w:r>
            <w:r>
              <w:t>й</w:t>
            </w:r>
            <w:r>
              <w:t>ствием на работника факторов рабочей среды и трудового процесса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общей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335. Раздатчик взрывчатых м</w:t>
            </w:r>
            <w:r>
              <w:t>а</w:t>
            </w:r>
            <w:r>
              <w:t>териалов,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lastRenderedPageBreak/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336. Раздатчик взрывчатых м</w:t>
            </w:r>
            <w:r>
              <w:t>а</w:t>
            </w:r>
            <w:r>
              <w:t>териалов,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337. Слесарь-ремонтник, 2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lastRenderedPageBreak/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338А(339А). Слесарь-ремонтник,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340А(341А). Слесарь-ремонтник,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342. Слесарь-ремонтник, 5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lastRenderedPageBreak/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шумового </w:t>
            </w:r>
            <w:r>
              <w:lastRenderedPageBreak/>
              <w:t xml:space="preserve">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lastRenderedPageBreak/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343. </w:t>
            </w:r>
            <w:proofErr w:type="spellStart"/>
            <w:r>
              <w:t>Электрогазосварщик</w:t>
            </w:r>
            <w:proofErr w:type="spellEnd"/>
            <w:r>
              <w:t>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 xml:space="preserve">344. </w:t>
            </w:r>
            <w:proofErr w:type="spellStart"/>
            <w:r>
              <w:t>Электрогазосварщик</w:t>
            </w:r>
            <w:proofErr w:type="spellEnd"/>
            <w:r>
              <w:t>, 4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345. Электросварщик ручной сварки,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</w:t>
            </w:r>
            <w:r>
              <w:lastRenderedPageBreak/>
              <w:t>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346А(347А). Электрослесарь (слесарь) дежурный и по ремо</w:t>
            </w:r>
            <w:r>
              <w:t>н</w:t>
            </w:r>
            <w:r>
              <w:t>ту оборудования,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348. Электрослесарь (слесарь) дежурный и по ремонту обор</w:t>
            </w:r>
            <w:r>
              <w:t>у</w:t>
            </w:r>
            <w:r>
              <w:t>дования,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 xml:space="preserve">тируемые перерывы, соблюдать режим </w:t>
            </w:r>
            <w:r>
              <w:lastRenderedPageBreak/>
              <w:t>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349А(350А). Мастер горный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351. Механик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352. Электромеханик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lastRenderedPageBreak/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t>3312 Участок шахтной повер</w:t>
            </w:r>
            <w:r>
              <w:rPr>
                <w:i/>
              </w:rPr>
              <w:t>х</w:t>
            </w:r>
            <w:r>
              <w:rPr>
                <w:i/>
              </w:rPr>
              <w:t>ности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353А(354А; 355А). Доставщик крепежных материалов в шахту, 3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357А(358А; 359А; 360А). Ла</w:t>
            </w:r>
            <w:r>
              <w:t>м</w:t>
            </w:r>
            <w:r>
              <w:t>повщик, 2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361. Машинист погрузочно-доставочной машины,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362. Слесарь-ремонтник,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363. Слесарь-ремонтник, 5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 xml:space="preserve">ловия труда, при работе в запыленных </w:t>
            </w:r>
            <w:r>
              <w:lastRenderedPageBreak/>
              <w:t>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 xml:space="preserve">365. </w:t>
            </w:r>
            <w:proofErr w:type="spellStart"/>
            <w:r>
              <w:t>Электрогазосварщик</w:t>
            </w:r>
            <w:proofErr w:type="spellEnd"/>
            <w:r>
              <w:t>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366. </w:t>
            </w:r>
            <w:proofErr w:type="spellStart"/>
            <w:r>
              <w:t>Электрогазосварщик</w:t>
            </w:r>
            <w:proofErr w:type="spellEnd"/>
            <w:r>
              <w:t>, 5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 xml:space="preserve">фиолетового излучения обязательно </w:t>
            </w:r>
            <w:r>
              <w:lastRenderedPageBreak/>
              <w:t>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367. Электросварщик ручной сварки, 5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368. Электрослесарь (слесарь) дежурный и по ремонту обор</w:t>
            </w:r>
            <w:r>
              <w:t>у</w:t>
            </w:r>
            <w:r>
              <w:t>дования,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369. Электрослесарь (слесарь) дежурный и по ремонту обор</w:t>
            </w:r>
            <w:r>
              <w:t>у</w:t>
            </w:r>
            <w:r>
              <w:t>дования, 5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t>332 Комплексный участок го</w:t>
            </w:r>
            <w:r>
              <w:rPr>
                <w:i/>
              </w:rPr>
              <w:t>р</w:t>
            </w:r>
            <w:r>
              <w:rPr>
                <w:i/>
              </w:rPr>
              <w:lastRenderedPageBreak/>
              <w:t>но-капитальных и проходческих работ № 18 (Подольское м</w:t>
            </w:r>
            <w:r>
              <w:rPr>
                <w:i/>
              </w:rPr>
              <w:t>е</w:t>
            </w:r>
            <w:r>
              <w:rPr>
                <w:i/>
              </w:rPr>
              <w:t>сторождение (Восточная пл</w:t>
            </w:r>
            <w:r>
              <w:rPr>
                <w:i/>
              </w:rPr>
              <w:t>о</w:t>
            </w:r>
            <w:r>
              <w:rPr>
                <w:i/>
              </w:rPr>
              <w:t>щадка, вертикальный ствол))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373.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374.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375. Механик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376. Электромеханик участка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t>3321 Подземный участок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377. Горнорабочий подземный, 2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378А(379А). Проходчик, 4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lastRenderedPageBreak/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380. Проходчик, 5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381А(382А; 383А; 384А). Пр</w:t>
            </w:r>
            <w:r>
              <w:t>о</w:t>
            </w:r>
            <w:r>
              <w:t>ходчик, 6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385А(386А). Проходчик, 6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Выполнить рационал</w:t>
            </w:r>
            <w:r>
              <w:t>и</w:t>
            </w:r>
            <w:r>
              <w:t>зацию режимов работы сотрудников путём разработки и введения дополн</w:t>
            </w:r>
            <w:r>
              <w:t>и</w:t>
            </w:r>
            <w:r>
              <w:t>тельных регламентированных перер</w:t>
            </w:r>
            <w:r>
              <w:t>ы</w:t>
            </w:r>
            <w:r>
              <w:t>вов, ограничив суммарное время ко</w:t>
            </w:r>
            <w:r>
              <w:t>н</w:t>
            </w:r>
            <w:r>
              <w:t>такта с вибрацией в течение смены ("защита временем", с учётом рекоме</w:t>
            </w:r>
            <w:r>
              <w:t>н</w:t>
            </w:r>
            <w:r>
              <w:t>даций раздела 4 Приложения 7 к Рук</w:t>
            </w:r>
            <w:r>
              <w:t>о</w:t>
            </w:r>
            <w:r>
              <w:t xml:space="preserve">водству </w:t>
            </w:r>
            <w:proofErr w:type="gramStart"/>
            <w:r>
              <w:t>Р</w:t>
            </w:r>
            <w:proofErr w:type="gramEnd"/>
            <w:r>
              <w:t xml:space="preserve"> 2.2.2006-05).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локальной вибрации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Тяжесть: Выполнить рационализацию режимов труда и отдыха работников с </w:t>
            </w:r>
            <w:r>
              <w:lastRenderedPageBreak/>
              <w:t>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387. Слесарь-ремонтник, 3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388. Слесарь-ремонтник, 4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lastRenderedPageBreak/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389. Слесарь-ремонтник, 5 ра</w:t>
            </w:r>
            <w:r>
              <w:t>з</w:t>
            </w:r>
            <w:r>
              <w:t>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390. Стволовой (подземный), 2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АПФД: Для уменьш</w:t>
            </w:r>
            <w:r>
              <w:t>е</w:t>
            </w:r>
            <w:r>
              <w:t>ния вредного воздействия факторов производственной среды увеличить время регламентированных перерывов, сохранить за работником право на льг</w:t>
            </w:r>
            <w:r>
              <w:t>о</w:t>
            </w:r>
            <w:r>
              <w:t xml:space="preserve">ты и </w:t>
            </w:r>
            <w:proofErr w:type="gramStart"/>
            <w:r>
              <w:t>спец</w:t>
            </w:r>
            <w:proofErr w:type="gramEnd"/>
            <w:r>
              <w:t>. питание (молоко).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>ных факторов производстве</w:t>
            </w:r>
            <w:r>
              <w:t>н</w:t>
            </w:r>
            <w:r>
              <w:t xml:space="preserve">ной среды.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lastRenderedPageBreak/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 xml:space="preserve">391. </w:t>
            </w:r>
            <w:proofErr w:type="spellStart"/>
            <w:r>
              <w:t>Электрогазосварщик</w:t>
            </w:r>
            <w:proofErr w:type="spellEnd"/>
            <w:r>
              <w:t>,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392. </w:t>
            </w:r>
            <w:proofErr w:type="spellStart"/>
            <w:r>
              <w:t>Электрогазосварщик</w:t>
            </w:r>
            <w:proofErr w:type="spellEnd"/>
            <w:r>
              <w:t>,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 xml:space="preserve">ществ в соответствии с требованиями ГОСТ 12.1.005-88 и ГН 2.2.5.1313-03. </w:t>
            </w:r>
            <w:r>
              <w:lastRenderedPageBreak/>
              <w:t>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 xml:space="preserve">393. </w:t>
            </w:r>
            <w:proofErr w:type="spellStart"/>
            <w:r>
              <w:t>Электрогазосварщик</w:t>
            </w:r>
            <w:proofErr w:type="spellEnd"/>
            <w:r>
              <w:t>,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2.2.5.1313-03. Учитывая вредные условия труда, при работе в запыленных и загазованных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 xml:space="preserve">ловия труда, при работе в запыленных </w:t>
            </w:r>
            <w:r>
              <w:lastRenderedPageBreak/>
              <w:t>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</w:t>
            </w:r>
            <w:r>
              <w:t>а</w:t>
            </w:r>
            <w:r>
              <w:t>фиолетового излучения обязательно использование средств индивидуальной защиты органов зрения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394. Электрослесарь (слесарь) дежурный и по ремонту обор</w:t>
            </w:r>
            <w:r>
              <w:t>у</w:t>
            </w:r>
            <w:r>
              <w:t>дования, 3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395А(396А). Электрослесарь (слесарь) дежурный и по ремо</w:t>
            </w:r>
            <w:r>
              <w:t>н</w:t>
            </w:r>
            <w:r>
              <w:t>ту оборудования, 4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397. Электрослесарь (слесарь) дежурный и по ремонту обор</w:t>
            </w:r>
            <w:r>
              <w:t>у</w:t>
            </w:r>
            <w:r>
              <w:t>дования, 5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398. Мастер горный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 xml:space="preserve">ловия труда, при работе в запыленных </w:t>
            </w:r>
            <w:r>
              <w:lastRenderedPageBreak/>
              <w:t>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rPr>
                <w:i/>
              </w:rPr>
            </w:pPr>
            <w:r>
              <w:rPr>
                <w:i/>
              </w:rPr>
              <w:t>3322 Производственный уч</w:t>
            </w:r>
            <w:r>
              <w:rPr>
                <w:i/>
              </w:rPr>
              <w:t>а</w:t>
            </w:r>
            <w:r>
              <w:rPr>
                <w:i/>
              </w:rPr>
              <w:t>сток шахтной поверхности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399А(400А). Машинист подъе</w:t>
            </w:r>
            <w:r>
              <w:t>м</w:t>
            </w:r>
            <w:r>
              <w:t>ной машины, 3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401. Стволовой, 2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lastRenderedPageBreak/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</w:t>
            </w:r>
            <w:r>
              <w:lastRenderedPageBreak/>
              <w:t xml:space="preserve">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lastRenderedPageBreak/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lastRenderedPageBreak/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402. Электрослесарь (слесарь) дежурный и по ремонту обор</w:t>
            </w:r>
            <w:r>
              <w:t>у</w:t>
            </w:r>
            <w:r>
              <w:t>дования, 5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403. Электрослесарь (слесарь) дежурный и по ремонту обор</w:t>
            </w:r>
            <w:r>
              <w:t>у</w:t>
            </w:r>
            <w:r>
              <w:t>дования, 6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DB70BA">
            <w:pPr>
              <w:pStyle w:val="aa"/>
            </w:pPr>
          </w:p>
          <w:p w:rsidR="00EA3A01" w:rsidRPr="0099595F" w:rsidRDefault="00EA3A01" w:rsidP="007D2858">
            <w:pPr>
              <w:pStyle w:val="aa"/>
              <w:jc w:val="left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405. Ламповщик, 2 разряд</w:t>
            </w:r>
          </w:p>
        </w:tc>
        <w:tc>
          <w:tcPr>
            <w:tcW w:w="3686" w:type="dxa"/>
            <w:vAlign w:val="center"/>
          </w:tcPr>
          <w:p w:rsidR="00C564EA" w:rsidRPr="0099595F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  <w:p w:rsidR="00EA3A01" w:rsidRPr="0099595F" w:rsidRDefault="00EA3A01" w:rsidP="007D2858">
            <w:pPr>
              <w:pStyle w:val="aa"/>
              <w:jc w:val="left"/>
            </w:pP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A3A01" w:rsidRPr="00EA3A01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</w:t>
            </w:r>
          </w:p>
          <w:p w:rsidR="00EA3A01" w:rsidRPr="00EA3A01" w:rsidRDefault="00C564EA" w:rsidP="00EA3A01">
            <w:pPr>
              <w:pStyle w:val="aa"/>
              <w:jc w:val="left"/>
            </w:pPr>
            <w:r>
              <w:lastRenderedPageBreak/>
              <w:t xml:space="preserve"> </w:t>
            </w:r>
            <w:r w:rsidRPr="00C37CC5">
              <w:t>в течение рабочего дня, при необход</w:t>
            </w:r>
            <w:r w:rsidRPr="00C37CC5">
              <w:t>и</w:t>
            </w:r>
            <w:r w:rsidRPr="00C37CC5">
              <w:t>мости</w:t>
            </w:r>
            <w:r>
              <w:t xml:space="preserve"> - с проведением специальных гимнастических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lastRenderedPageBreak/>
              <w:t>406. Машинист погрузочно-доставочной машины, 4 разряд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99595F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5715</wp:posOffset>
                  </wp:positionV>
                  <wp:extent cx="1873885" cy="8239125"/>
                  <wp:effectExtent l="3200400" t="0" r="317436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3885" cy="823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64EA">
              <w:t>Шум: Для уменьшения вредного во</w:t>
            </w:r>
            <w:r w:rsidR="00C564EA">
              <w:t>з</w:t>
            </w:r>
            <w:r w:rsidR="00C564EA">
              <w:t>действия шума использовать регламе</w:t>
            </w:r>
            <w:r w:rsidR="00C564EA">
              <w:t>н</w:t>
            </w:r>
            <w:r w:rsidR="00C564EA"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8924C6" w:rsidRDefault="00C564EA" w:rsidP="00EA3A01">
            <w:pPr>
              <w:pStyle w:val="aa"/>
            </w:pPr>
            <w:r w:rsidRPr="008924C6">
              <w:t>Коммерческая служба</w:t>
            </w:r>
          </w:p>
          <w:p w:rsidR="00C564EA" w:rsidRPr="008924C6" w:rsidRDefault="00C564EA" w:rsidP="00EA3A01">
            <w:pPr>
              <w:pStyle w:val="aa"/>
            </w:pPr>
            <w:r w:rsidRPr="008924C6">
              <w:t>ШСУ</w:t>
            </w:r>
          </w:p>
          <w:p w:rsidR="00C564EA" w:rsidRPr="002C2DB6" w:rsidRDefault="00C564EA" w:rsidP="00EA3A01">
            <w:pPr>
              <w:pStyle w:val="aa"/>
            </w:pP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Default="00C564EA" w:rsidP="00FE1B1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  <w:tr w:rsidR="00C564EA" w:rsidRPr="002C2DB6" w:rsidTr="008B4051">
        <w:trPr>
          <w:jc w:val="center"/>
        </w:trPr>
        <w:tc>
          <w:tcPr>
            <w:tcW w:w="3049" w:type="dxa"/>
            <w:vAlign w:val="center"/>
          </w:tcPr>
          <w:p w:rsidR="00C564EA" w:rsidRPr="00FE1B19" w:rsidRDefault="00C564EA" w:rsidP="00FE1B19">
            <w:pPr>
              <w:pStyle w:val="aa"/>
              <w:jc w:val="left"/>
            </w:pPr>
            <w:r>
              <w:t>407. Машинист крана (крано</w:t>
            </w:r>
            <w:r>
              <w:t>в</w:t>
            </w:r>
            <w:r>
              <w:t>щик)</w:t>
            </w:r>
          </w:p>
        </w:tc>
        <w:tc>
          <w:tcPr>
            <w:tcW w:w="3686" w:type="dxa"/>
            <w:vAlign w:val="center"/>
          </w:tcPr>
          <w:p w:rsidR="00C564EA" w:rsidRDefault="00C564EA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C564EA" w:rsidRDefault="00C564EA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C564EA" w:rsidRPr="008B047A" w:rsidRDefault="00C564EA" w:rsidP="008B047A">
            <w:pPr>
              <w:pStyle w:val="aa"/>
            </w:pPr>
            <w:r w:rsidRPr="008B047A">
              <w:t>2020-</w:t>
            </w:r>
            <w:r w:rsidR="0082015A">
              <w:t>2024</w:t>
            </w:r>
          </w:p>
        </w:tc>
        <w:tc>
          <w:tcPr>
            <w:tcW w:w="3294" w:type="dxa"/>
            <w:vAlign w:val="center"/>
          </w:tcPr>
          <w:p w:rsidR="00C564EA" w:rsidRPr="002C2DB6" w:rsidRDefault="00C564EA" w:rsidP="00D931E0">
            <w:pPr>
              <w:pStyle w:val="aa"/>
            </w:pPr>
            <w:r>
              <w:t>ШСУ</w:t>
            </w:r>
          </w:p>
        </w:tc>
        <w:tc>
          <w:tcPr>
            <w:tcW w:w="1315" w:type="dxa"/>
            <w:vAlign w:val="center"/>
          </w:tcPr>
          <w:p w:rsidR="00C564EA" w:rsidRPr="002C2DB6" w:rsidRDefault="00C564EA" w:rsidP="00DB70BA">
            <w:pPr>
              <w:pStyle w:val="aa"/>
            </w:pPr>
          </w:p>
        </w:tc>
      </w:tr>
    </w:tbl>
    <w:p w:rsidR="00DB70BA" w:rsidRDefault="00DB70BA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-2037715</wp:posOffset>
            </wp:positionV>
            <wp:extent cx="6034405" cy="9744075"/>
            <wp:effectExtent l="1866900" t="0" r="185229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440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Default="0099595F" w:rsidP="00DB70BA">
      <w:pPr>
        <w:rPr>
          <w:lang w:val="en-US"/>
        </w:rPr>
      </w:pPr>
    </w:p>
    <w:p w:rsidR="0099595F" w:rsidRPr="0099595F" w:rsidRDefault="0099595F" w:rsidP="00DB70BA">
      <w:pPr>
        <w:rPr>
          <w:lang w:val="en-US"/>
        </w:rPr>
      </w:pPr>
    </w:p>
    <w:p w:rsidR="00EA3A01" w:rsidRDefault="00EA3A01" w:rsidP="009D6532">
      <w:pPr>
        <w:rPr>
          <w:lang w:val="en-US"/>
        </w:rPr>
      </w:pPr>
    </w:p>
    <w:p w:rsidR="00EA3A01" w:rsidRDefault="00EA3A01" w:rsidP="009D6532">
      <w:pPr>
        <w:rPr>
          <w:lang w:val="en-US"/>
        </w:rPr>
      </w:pPr>
    </w:p>
    <w:p w:rsidR="00EA3A01" w:rsidRDefault="00EA3A01" w:rsidP="009D6532">
      <w:pPr>
        <w:rPr>
          <w:lang w:val="en-US"/>
        </w:rPr>
      </w:pPr>
    </w:p>
    <w:p w:rsidR="00EA3A01" w:rsidRDefault="00EA3A01" w:rsidP="009D6532">
      <w:pPr>
        <w:rPr>
          <w:lang w:val="en-US"/>
        </w:rPr>
      </w:pPr>
    </w:p>
    <w:p w:rsidR="00EA3A01" w:rsidRPr="00EA3A01" w:rsidRDefault="00EA3A01" w:rsidP="009D6532">
      <w:pPr>
        <w:rPr>
          <w:lang w:val="en-US"/>
        </w:rPr>
      </w:pPr>
    </w:p>
    <w:p w:rsidR="00FE1B19" w:rsidRPr="002C2DB6" w:rsidRDefault="00FE1B19" w:rsidP="009D6532">
      <w:bookmarkStart w:id="1" w:name="_GoBack"/>
      <w:bookmarkEnd w:id="1"/>
    </w:p>
    <w:sectPr w:rsidR="00FE1B19" w:rsidRPr="002C2DB6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311" w:rsidRDefault="003A2311" w:rsidP="002C2DB6">
      <w:r>
        <w:separator/>
      </w:r>
    </w:p>
  </w:endnote>
  <w:endnote w:type="continuationSeparator" w:id="0">
    <w:p w:rsidR="003A2311" w:rsidRDefault="003A2311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EA3A01" w:rsidTr="00FB0406">
      <w:tc>
        <w:tcPr>
          <w:tcW w:w="8188" w:type="dxa"/>
          <w:shd w:val="clear" w:color="auto" w:fill="auto"/>
          <w:vAlign w:val="center"/>
        </w:tcPr>
        <w:p w:rsidR="00EA3A01" w:rsidRPr="000A1AE3" w:rsidRDefault="00EA3A01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EA3A01" w:rsidRPr="000A1AE3" w:rsidRDefault="00EA3A01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EA3A01" w:rsidRPr="000A1AE3" w:rsidRDefault="00EA3A01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F72722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F72722" w:rsidRPr="000A1AE3">
            <w:rPr>
              <w:rStyle w:val="af"/>
              <w:sz w:val="20"/>
            </w:rPr>
            <w:fldChar w:fldCharType="separate"/>
          </w:r>
          <w:r w:rsidR="0099595F">
            <w:rPr>
              <w:rStyle w:val="af"/>
              <w:noProof/>
              <w:sz w:val="20"/>
            </w:rPr>
            <w:t>94</w:t>
          </w:r>
          <w:r w:rsidR="00F72722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99595F" w:rsidRPr="0099595F">
              <w:rPr>
                <w:rStyle w:val="af"/>
                <w:noProof/>
                <w:sz w:val="20"/>
                <w:szCs w:val="24"/>
              </w:rPr>
              <w:t>94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EA3A01" w:rsidRDefault="00EA3A0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311" w:rsidRDefault="003A2311" w:rsidP="002C2DB6">
      <w:r>
        <w:separator/>
      </w:r>
    </w:p>
  </w:footnote>
  <w:footnote w:type="continuationSeparator" w:id="0">
    <w:p w:rsidR="003A2311" w:rsidRDefault="003A2311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docVars>
    <w:docVar w:name="ceh_info" w:val=" Публичное акционерное общество «Гайский горно-обогатительный комбинат». Шахтостроительное управление "/>
    <w:docVar w:name="doc_type" w:val="6"/>
    <w:docVar w:name="fill_date" w:val="13.12.2019"/>
    <w:docVar w:name="org_guid" w:val="2ADA6C8E70074AE8B1367052EA855D58"/>
    <w:docVar w:name="org_id" w:val="5"/>
    <w:docVar w:name="org_name" w:val="     "/>
    <w:docVar w:name="pers_guids" w:val="39A1027D91454968A3504B79125FF498@138-814-540 80"/>
    <w:docVar w:name="pers_snils" w:val="39A1027D91454968A3504B79125FF498@138-814-540 80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. Шахтостроительное управление"/>
    <w:docVar w:name="sv_docs" w:val="1"/>
  </w:docVars>
  <w:rsids>
    <w:rsidRoot w:val="00FE1B19"/>
    <w:rsid w:val="0002033E"/>
    <w:rsid w:val="00047534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3A1C01"/>
    <w:rsid w:val="003A2259"/>
    <w:rsid w:val="003A2311"/>
    <w:rsid w:val="003C79E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03AC"/>
    <w:rsid w:val="005F64E6"/>
    <w:rsid w:val="0065289A"/>
    <w:rsid w:val="0067226F"/>
    <w:rsid w:val="006A07C4"/>
    <w:rsid w:val="006E662C"/>
    <w:rsid w:val="006F03DF"/>
    <w:rsid w:val="00725C51"/>
    <w:rsid w:val="00783689"/>
    <w:rsid w:val="007D2858"/>
    <w:rsid w:val="0082015A"/>
    <w:rsid w:val="00820552"/>
    <w:rsid w:val="008924C6"/>
    <w:rsid w:val="008B047A"/>
    <w:rsid w:val="008B4051"/>
    <w:rsid w:val="008C0968"/>
    <w:rsid w:val="009647F7"/>
    <w:rsid w:val="0099595F"/>
    <w:rsid w:val="009A1326"/>
    <w:rsid w:val="009B307E"/>
    <w:rsid w:val="009D6532"/>
    <w:rsid w:val="00A026A4"/>
    <w:rsid w:val="00A567D1"/>
    <w:rsid w:val="00B12F45"/>
    <w:rsid w:val="00B1405F"/>
    <w:rsid w:val="00B3448B"/>
    <w:rsid w:val="00B5534B"/>
    <w:rsid w:val="00BA560A"/>
    <w:rsid w:val="00BD0A92"/>
    <w:rsid w:val="00C0355B"/>
    <w:rsid w:val="00C37CC5"/>
    <w:rsid w:val="00C45714"/>
    <w:rsid w:val="00C564EA"/>
    <w:rsid w:val="00C93056"/>
    <w:rsid w:val="00CA2E96"/>
    <w:rsid w:val="00CD2568"/>
    <w:rsid w:val="00D11966"/>
    <w:rsid w:val="00D204C8"/>
    <w:rsid w:val="00D575CF"/>
    <w:rsid w:val="00D931E0"/>
    <w:rsid w:val="00DB70BA"/>
    <w:rsid w:val="00DC0F74"/>
    <w:rsid w:val="00DD6622"/>
    <w:rsid w:val="00E25119"/>
    <w:rsid w:val="00E458F1"/>
    <w:rsid w:val="00EA3A01"/>
    <w:rsid w:val="00EB7BDE"/>
    <w:rsid w:val="00EC5373"/>
    <w:rsid w:val="00F262EE"/>
    <w:rsid w:val="00F30119"/>
    <w:rsid w:val="00F72722"/>
    <w:rsid w:val="00F835B0"/>
    <w:rsid w:val="00FB0406"/>
    <w:rsid w:val="00FD4EE4"/>
    <w:rsid w:val="00FD5E7D"/>
    <w:rsid w:val="00FE1B19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99595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95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73</TotalTime>
  <Pages>94</Pages>
  <Words>27347</Words>
  <Characters>155879</Characters>
  <Application>Microsoft Office Word</Application>
  <DocSecurity>0</DocSecurity>
  <Lines>1298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182861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Raimy</dc:creator>
  <cp:lastModifiedBy>Васильева Елена Юрьевна (VASILEVA-EYU - VASILEVAEU)</cp:lastModifiedBy>
  <cp:revision>7</cp:revision>
  <cp:lastPrinted>2020-08-12T07:40:00Z</cp:lastPrinted>
  <dcterms:created xsi:type="dcterms:W3CDTF">2019-12-13T08:35:00Z</dcterms:created>
  <dcterms:modified xsi:type="dcterms:W3CDTF">2020-08-12T07:46:00Z</dcterms:modified>
</cp:coreProperties>
</file>