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0BA" w:rsidRPr="007A7868" w:rsidRDefault="00DB70BA" w:rsidP="00DB70BA">
      <w:pPr>
        <w:pStyle w:val="a7"/>
        <w:jc w:val="center"/>
      </w:pPr>
      <w:bookmarkStart w:id="0" w:name="_GoBack"/>
      <w:bookmarkEnd w:id="0"/>
      <w:r w:rsidRPr="007A7868">
        <w:t>Перечень рекомендуемых мероприятий по улучшению условий труда</w:t>
      </w:r>
    </w:p>
    <w:p w:rsidR="00B3448B" w:rsidRPr="007A7868" w:rsidRDefault="00B3448B" w:rsidP="00B3448B"/>
    <w:p w:rsidR="00B3448B" w:rsidRPr="007A7868" w:rsidRDefault="00B3448B" w:rsidP="00047534">
      <w:pPr>
        <w:jc w:val="center"/>
      </w:pPr>
      <w:r w:rsidRPr="007A7868">
        <w:t>Наименование организации:</w:t>
      </w:r>
      <w:r w:rsidRPr="007A7868">
        <w:rPr>
          <w:rStyle w:val="a9"/>
        </w:rPr>
        <w:t xml:space="preserve"> </w:t>
      </w:r>
      <w:r w:rsidR="00C55B95">
        <w:fldChar w:fldCharType="begin"/>
      </w:r>
      <w:r w:rsidR="00C55B95">
        <w:instrText xml:space="preserve"> DOCVARIABLE ceh_info \* MERGEFORMAT </w:instrText>
      </w:r>
      <w:r w:rsidR="00C55B95">
        <w:fldChar w:fldCharType="separate"/>
      </w:r>
      <w:r w:rsidR="00110C2C" w:rsidRPr="00110C2C">
        <w:rPr>
          <w:rStyle w:val="a9"/>
        </w:rPr>
        <w:t xml:space="preserve"> Публичное акционерное общество «</w:t>
      </w:r>
      <w:proofErr w:type="spellStart"/>
      <w:r w:rsidR="00110C2C" w:rsidRPr="00110C2C">
        <w:rPr>
          <w:rStyle w:val="a9"/>
        </w:rPr>
        <w:t>Гайский</w:t>
      </w:r>
      <w:proofErr w:type="spellEnd"/>
      <w:r w:rsidR="00110C2C" w:rsidRPr="00110C2C">
        <w:rPr>
          <w:rStyle w:val="a9"/>
        </w:rPr>
        <w:t xml:space="preserve"> горно-обогатительный комбинат» (ПАО «</w:t>
      </w:r>
      <w:proofErr w:type="spellStart"/>
      <w:r w:rsidR="00110C2C" w:rsidRPr="00110C2C">
        <w:rPr>
          <w:rStyle w:val="a9"/>
        </w:rPr>
        <w:t>Гайский</w:t>
      </w:r>
      <w:proofErr w:type="spellEnd"/>
      <w:r w:rsidR="00110C2C" w:rsidRPr="00110C2C">
        <w:rPr>
          <w:rStyle w:val="a9"/>
        </w:rPr>
        <w:t xml:space="preserve"> ГОК») Ремонтно-механический завод (РМЗ) </w:t>
      </w:r>
      <w:r w:rsidR="00C55B95">
        <w:fldChar w:fldCharType="end"/>
      </w:r>
    </w:p>
    <w:p w:rsidR="00DB70BA" w:rsidRPr="007A7868" w:rsidRDefault="00DB70BA" w:rsidP="00DB70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5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9"/>
        <w:gridCol w:w="3686"/>
        <w:gridCol w:w="2835"/>
        <w:gridCol w:w="1384"/>
        <w:gridCol w:w="3294"/>
        <w:gridCol w:w="1315"/>
      </w:tblGrid>
      <w:tr w:rsidR="00DB70BA" w:rsidRPr="007A7868" w:rsidTr="008B4051">
        <w:trPr>
          <w:jc w:val="center"/>
        </w:trPr>
        <w:tc>
          <w:tcPr>
            <w:tcW w:w="3049" w:type="dxa"/>
            <w:vAlign w:val="center"/>
          </w:tcPr>
          <w:p w:rsidR="00DB70BA" w:rsidRPr="007A7868" w:rsidRDefault="00DB70BA" w:rsidP="00DB70BA">
            <w:pPr>
              <w:pStyle w:val="aa"/>
            </w:pPr>
            <w:bookmarkStart w:id="1" w:name="main_table"/>
            <w:bookmarkEnd w:id="1"/>
            <w:r w:rsidRPr="007A7868">
              <w:t>Наименование структурного подразделения, рабочего места</w:t>
            </w:r>
          </w:p>
        </w:tc>
        <w:tc>
          <w:tcPr>
            <w:tcW w:w="3686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Цель мероприятия</w:t>
            </w:r>
          </w:p>
        </w:tc>
        <w:tc>
          <w:tcPr>
            <w:tcW w:w="1384" w:type="dxa"/>
            <w:vAlign w:val="center"/>
          </w:tcPr>
          <w:p w:rsidR="00DB70BA" w:rsidRPr="007A7868" w:rsidRDefault="008B4051" w:rsidP="00DB70BA">
            <w:pPr>
              <w:pStyle w:val="aa"/>
            </w:pPr>
            <w:r w:rsidRPr="007A7868">
              <w:t>Срок</w:t>
            </w:r>
            <w:r w:rsidRPr="007A7868">
              <w:br/>
            </w:r>
            <w:r w:rsidR="00DB70BA" w:rsidRPr="007A7868">
              <w:t>выполнения</w:t>
            </w:r>
          </w:p>
        </w:tc>
        <w:tc>
          <w:tcPr>
            <w:tcW w:w="3294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Структурные подразделения, пр</w:t>
            </w:r>
            <w:r w:rsidRPr="007A7868">
              <w:t>и</w:t>
            </w:r>
            <w:r w:rsidRPr="007A7868">
              <w:t>влекаемые для выполнения</w:t>
            </w:r>
          </w:p>
        </w:tc>
        <w:tc>
          <w:tcPr>
            <w:tcW w:w="131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Отметка о выполнении</w:t>
            </w:r>
          </w:p>
        </w:tc>
      </w:tr>
      <w:tr w:rsidR="00DB70BA" w:rsidRPr="007A7868" w:rsidTr="008B4051">
        <w:trPr>
          <w:jc w:val="center"/>
        </w:trPr>
        <w:tc>
          <w:tcPr>
            <w:tcW w:w="3049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1</w:t>
            </w:r>
          </w:p>
        </w:tc>
        <w:tc>
          <w:tcPr>
            <w:tcW w:w="3686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2</w:t>
            </w:r>
          </w:p>
        </w:tc>
        <w:tc>
          <w:tcPr>
            <w:tcW w:w="283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3</w:t>
            </w:r>
          </w:p>
        </w:tc>
        <w:tc>
          <w:tcPr>
            <w:tcW w:w="1384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4</w:t>
            </w:r>
          </w:p>
        </w:tc>
        <w:tc>
          <w:tcPr>
            <w:tcW w:w="3294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5</w:t>
            </w:r>
          </w:p>
        </w:tc>
        <w:tc>
          <w:tcPr>
            <w:tcW w:w="131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6</w:t>
            </w: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Ремонтно-механический завод (РМЗ)</w:t>
            </w:r>
          </w:p>
        </w:tc>
        <w:tc>
          <w:tcPr>
            <w:tcW w:w="3686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rPr>
                <w:i/>
              </w:rPr>
            </w:pPr>
            <w:r>
              <w:rPr>
                <w:i/>
              </w:rPr>
              <w:t>1205. Механическая служба</w:t>
            </w:r>
          </w:p>
        </w:tc>
        <w:tc>
          <w:tcPr>
            <w:tcW w:w="3686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1А(2А). Слесарь-ремонтник 5 разряда</w:t>
            </w:r>
          </w:p>
        </w:tc>
        <w:tc>
          <w:tcPr>
            <w:tcW w:w="3686" w:type="dxa"/>
            <w:vAlign w:val="center"/>
          </w:tcPr>
          <w:p w:rsidR="00110C2C" w:rsidRPr="007A7868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Pr="007A7868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Ремонтно-механический завод</w:t>
            </w:r>
            <w:r w:rsidR="00204856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3. Слесарь-ремонтник 4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Ремонтно-механический завод</w:t>
            </w:r>
            <w:r w:rsidR="00204856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4. Слесарь-ремонтник 3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Ремонтно-механический завод</w:t>
            </w:r>
            <w:r w:rsidR="00204856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5. Слесарь-ремонтник 4 разряд (по ремонту грузоподъемных механизмов)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Ремонтно-механический завод</w:t>
            </w:r>
            <w:r w:rsidR="00204856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6. Слесарь-ремонтник 5 разряд (по ремонту грузоподъемных механизмов)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7. Токарь 5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lastRenderedPageBreak/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DB70BA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DB70BA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rPr>
                <w:i/>
              </w:rPr>
            </w:pPr>
            <w:r>
              <w:rPr>
                <w:i/>
              </w:rPr>
              <w:t>1209. Станочный участок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 xml:space="preserve">8. </w:t>
            </w:r>
            <w:proofErr w:type="spellStart"/>
            <w:r>
              <w:t>Долбежник</w:t>
            </w:r>
            <w:proofErr w:type="spellEnd"/>
            <w:r>
              <w:t xml:space="preserve"> 4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9. Зуборезчик 3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10. Сверловщик 2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204856" w:rsidRDefault="00204856" w:rsidP="00204856">
            <w:pPr>
              <w:pStyle w:val="aa"/>
            </w:pPr>
            <w:r>
              <w:t xml:space="preserve"> Ремонтно-механический завод 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lastRenderedPageBreak/>
              <w:t>11. Слесарь по такелажу и гр</w:t>
            </w:r>
            <w:r>
              <w:t>у</w:t>
            </w:r>
            <w:r>
              <w:t>зозахватным приспособлениям 3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12. Токарь 5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13А(14А). Токарь 4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204856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15А(16А; 17А; 18А). Токарь 3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19. Токарь 2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</w:t>
            </w:r>
            <w:r>
              <w:lastRenderedPageBreak/>
              <w:t>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204856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20А(21А). Токарь-расточник 4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22. Фрезеровщик 3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23. Фрезеровщик 2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lastRenderedPageBreak/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204856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24. Шлифовщик 5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Аэрозоли ПФД: Усовершенствовать систему вентиляции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концентрации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25. Машинист крана (крано</w:t>
            </w:r>
            <w:r>
              <w:t>в</w:t>
            </w:r>
            <w:r>
              <w:t>щик) 4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26. Слесарь механосборочных работ 3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27. Транспортировщик 3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>1210. Слесарно-заготовительный участок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28. Машинист крана (крано</w:t>
            </w:r>
            <w:r>
              <w:t>в</w:t>
            </w:r>
            <w:r>
              <w:t>щик) 4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 xml:space="preserve">29. </w:t>
            </w:r>
            <w:proofErr w:type="spellStart"/>
            <w:r>
              <w:t>Электрогазосварщик</w:t>
            </w:r>
            <w:proofErr w:type="spellEnd"/>
            <w:r>
              <w:t xml:space="preserve"> 6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 xml:space="preserve"> 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 xml:space="preserve">30А(31А). </w:t>
            </w:r>
            <w:proofErr w:type="spellStart"/>
            <w:r>
              <w:t>Электрогазосварщик</w:t>
            </w:r>
            <w:proofErr w:type="spellEnd"/>
            <w:r>
              <w:t xml:space="preserve"> 5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 xml:space="preserve">32А(33А; 34А; 35А; 36А; 37А). </w:t>
            </w:r>
            <w:proofErr w:type="spellStart"/>
            <w:r>
              <w:t>Электрогазосварщик</w:t>
            </w:r>
            <w:proofErr w:type="spellEnd"/>
            <w:r>
              <w:t xml:space="preserve"> 4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 xml:space="preserve">38А(39А; 40А; 41А; 42А; 43А; 44А). </w:t>
            </w:r>
            <w:proofErr w:type="spellStart"/>
            <w:r>
              <w:t>Электрогазосварщик</w:t>
            </w:r>
            <w:proofErr w:type="spellEnd"/>
            <w:r>
              <w:t xml:space="preserve"> 3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 xml:space="preserve">ществ в соответствии с требованиями </w:t>
            </w:r>
            <w:r>
              <w:lastRenderedPageBreak/>
              <w:t>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lastRenderedPageBreak/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204856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 xml:space="preserve">45А(46А). </w:t>
            </w:r>
            <w:proofErr w:type="spellStart"/>
            <w:r>
              <w:t>Электрогазосварщик</w:t>
            </w:r>
            <w:proofErr w:type="spellEnd"/>
            <w:r>
              <w:t xml:space="preserve"> ручной сварки 5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204856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 xml:space="preserve">47. </w:t>
            </w:r>
            <w:proofErr w:type="spellStart"/>
            <w:r>
              <w:t>Электрогазосварщик</w:t>
            </w:r>
            <w:proofErr w:type="spellEnd"/>
            <w:r>
              <w:t xml:space="preserve"> ручной сварки 4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204856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48А(49А; 50А; 51А; 52А). Ку</w:t>
            </w:r>
            <w:r>
              <w:t>з</w:t>
            </w:r>
            <w:r>
              <w:t>нец на молотах и прессах 3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Микроклимат: Определить необход</w:t>
            </w:r>
            <w:r>
              <w:t>и</w:t>
            </w:r>
            <w:r>
              <w:t xml:space="preserve">мость применения технических средств по приведению уровня микроклимата в соответствии с требованиями </w:t>
            </w:r>
            <w:proofErr w:type="spellStart"/>
            <w:r>
              <w:t>СанПиН</w:t>
            </w:r>
            <w:proofErr w:type="spellEnd"/>
            <w:r>
              <w:t xml:space="preserve"> 2.2.4.548-96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Приведение микроклимата на рабочем месте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204856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53. Машинист на молотах, пре</w:t>
            </w:r>
            <w:r>
              <w:t>с</w:t>
            </w:r>
            <w:r>
              <w:t>сах и манипуляторах 2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</w:t>
            </w:r>
            <w:r>
              <w:lastRenderedPageBreak/>
              <w:t>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204856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54. Слесарь-ремонтник 5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204856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55А(56А; 57А). Слесарь-ремонтник 4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lastRenderedPageBreak/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58А(59А; 60А). Слесарь-ремонтник 3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204856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61. Слесарь механосборочных работ 5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62А(63А; 64А). Слесарь механ</w:t>
            </w:r>
            <w:r>
              <w:t>о</w:t>
            </w:r>
            <w:r>
              <w:t>сборочных работ 4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 xml:space="preserve">мость применения технических средств </w:t>
            </w:r>
            <w:r>
              <w:lastRenderedPageBreak/>
              <w:t>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lastRenderedPageBreak/>
              <w:t>Приведение уровня вредных химических веществ на раб</w:t>
            </w:r>
            <w:r>
              <w:t>о</w:t>
            </w:r>
            <w:r>
              <w:lastRenderedPageBreak/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204856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65А(66А; 67А). Слесарь механ</w:t>
            </w:r>
            <w:r>
              <w:t>о</w:t>
            </w:r>
            <w:r>
              <w:t>сборочных работ 3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204856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68А(69А). Слесарь механосб</w:t>
            </w:r>
            <w:r>
              <w:t>о</w:t>
            </w:r>
            <w:r>
              <w:t>рочных работ 2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определить необходимость применения технических средств по снижению </w:t>
            </w:r>
            <w:r>
              <w:lastRenderedPageBreak/>
              <w:t>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70. Резчик на пилах, ножовках и станках 2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204856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rPr>
                <w:i/>
              </w:rPr>
            </w:pPr>
            <w:r>
              <w:rPr>
                <w:i/>
              </w:rPr>
              <w:t>1211. Мотороремонтный уч</w:t>
            </w:r>
            <w:r>
              <w:rPr>
                <w:i/>
              </w:rPr>
              <w:t>а</w:t>
            </w:r>
            <w:r>
              <w:rPr>
                <w:i/>
              </w:rPr>
              <w:t>сток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71А(72А). Гуммировщик мета</w:t>
            </w:r>
            <w:r>
              <w:t>л</w:t>
            </w:r>
            <w:r>
              <w:t>лоизделий 3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73. Прессовщик-вулканизаторщик 2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 xml:space="preserve">ществ в соответствии с требованиями </w:t>
            </w:r>
            <w:r>
              <w:lastRenderedPageBreak/>
              <w:t>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lastRenderedPageBreak/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74. Слесарь по ремонту автом</w:t>
            </w:r>
            <w:r>
              <w:t>о</w:t>
            </w:r>
            <w:r>
              <w:t>билей 5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75А(76А). Слесарь по ремонту автомобилей 4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77. Слесарь по ремонту автом</w:t>
            </w:r>
            <w:r>
              <w:t>о</w:t>
            </w:r>
            <w:r>
              <w:t>билей 3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определить необходимость применения технических средств по снижению </w:t>
            </w:r>
            <w:r>
              <w:lastRenderedPageBreak/>
              <w:t>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78. Слесарь по ремонту автом</w:t>
            </w:r>
            <w:r>
              <w:t>о</w:t>
            </w:r>
            <w:r>
              <w:t>билей 2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204856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79. Слесарь по топливной апп</w:t>
            </w:r>
            <w:r>
              <w:t>а</w:t>
            </w:r>
            <w:r>
              <w:t>ратуре 4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204856" w:rsidRDefault="00204856" w:rsidP="00204856">
            <w:pPr>
              <w:pStyle w:val="aa"/>
            </w:pPr>
            <w:r>
              <w:t>Коммерческая служба.</w:t>
            </w:r>
          </w:p>
          <w:p w:rsidR="00110C2C" w:rsidRPr="007A7868" w:rsidRDefault="00204856" w:rsidP="00204856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 xml:space="preserve"> Ремонтно-механический завод</w:t>
            </w:r>
            <w:r w:rsidR="00204856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80. Гальваник 4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204856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lastRenderedPageBreak/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lastRenderedPageBreak/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BF4C47" w:rsidRDefault="00BF4C47" w:rsidP="00BF4C47">
            <w:pPr>
              <w:pStyle w:val="aa"/>
            </w:pPr>
            <w:r>
              <w:t>Коммерческая служба.</w:t>
            </w:r>
          </w:p>
          <w:p w:rsidR="00110C2C" w:rsidRPr="007A7868" w:rsidRDefault="00BF4C47" w:rsidP="00BF4C47">
            <w:pPr>
              <w:pStyle w:val="aa"/>
            </w:pPr>
            <w:r>
              <w:lastRenderedPageBreak/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81. Токарь 4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F4C47" w:rsidRDefault="00BF4C47" w:rsidP="00BF4C47">
            <w:pPr>
              <w:pStyle w:val="aa"/>
            </w:pPr>
            <w:r>
              <w:t>Коммерческая служба.</w:t>
            </w:r>
          </w:p>
          <w:p w:rsidR="00110C2C" w:rsidRPr="007A7868" w:rsidRDefault="00BF4C47" w:rsidP="00BF4C47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BF4C47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82. Шлифовщик 3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Аэрозоли ПФД: Усовершенствовать систему вентиляции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концентрации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F4C47" w:rsidRDefault="00BF4C47" w:rsidP="00BF4C47">
            <w:pPr>
              <w:pStyle w:val="aa"/>
            </w:pPr>
            <w:r>
              <w:t>Коммерческая служба.</w:t>
            </w:r>
          </w:p>
          <w:p w:rsidR="00110C2C" w:rsidRPr="007A7868" w:rsidRDefault="00BF4C47" w:rsidP="00BF4C47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rPr>
                <w:i/>
              </w:rPr>
            </w:pPr>
            <w:r>
              <w:rPr>
                <w:i/>
              </w:rPr>
              <w:t>1212. Участок по производству кислорода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 xml:space="preserve">83А(84А). Аппаратчик </w:t>
            </w:r>
            <w:proofErr w:type="spellStart"/>
            <w:r>
              <w:t>воздух</w:t>
            </w:r>
            <w:r>
              <w:t>о</w:t>
            </w:r>
            <w:r>
              <w:t>разделения</w:t>
            </w:r>
            <w:proofErr w:type="spellEnd"/>
            <w:r>
              <w:t xml:space="preserve"> 3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определить необходимость применения </w:t>
            </w:r>
            <w:r>
              <w:lastRenderedPageBreak/>
              <w:t>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F4C47" w:rsidRDefault="00BF4C47" w:rsidP="00BF4C47">
            <w:pPr>
              <w:pStyle w:val="aa"/>
            </w:pPr>
            <w:r>
              <w:t>Коммерческая служба.</w:t>
            </w:r>
          </w:p>
          <w:p w:rsidR="00110C2C" w:rsidRPr="007A7868" w:rsidRDefault="00BF4C47" w:rsidP="00BF4C47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lastRenderedPageBreak/>
              <w:t xml:space="preserve">85А(86А; 87А). Аппаратчик </w:t>
            </w:r>
            <w:proofErr w:type="spellStart"/>
            <w:r>
              <w:t>во</w:t>
            </w:r>
            <w:r>
              <w:t>з</w:t>
            </w:r>
            <w:r>
              <w:t>духоразделения</w:t>
            </w:r>
            <w:proofErr w:type="spellEnd"/>
            <w:r>
              <w:t xml:space="preserve"> 2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F4C47" w:rsidRDefault="00BF4C47" w:rsidP="00BF4C47">
            <w:pPr>
              <w:pStyle w:val="aa"/>
            </w:pPr>
            <w:r>
              <w:t>Коммерческая служба.</w:t>
            </w:r>
          </w:p>
          <w:p w:rsidR="00110C2C" w:rsidRPr="007A7868" w:rsidRDefault="00BF4C47" w:rsidP="00BF4C47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88. Грузчик 3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BF4C47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89. Слесарь-ремонтник 4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BF4C47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rPr>
                <w:i/>
              </w:rPr>
            </w:pPr>
            <w:r>
              <w:rPr>
                <w:i/>
              </w:rPr>
              <w:t>1213. Инструментально-термический участок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90. Термист 4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Микроклимат: Определить необход</w:t>
            </w:r>
            <w:r>
              <w:t>и</w:t>
            </w:r>
            <w:r>
              <w:t xml:space="preserve">мость применения технических средств по приведению уровня микроклимата в соответствии с требованиями </w:t>
            </w:r>
            <w:proofErr w:type="spellStart"/>
            <w:r>
              <w:t>СанПиН</w:t>
            </w:r>
            <w:proofErr w:type="spellEnd"/>
            <w:r>
              <w:t xml:space="preserve"> 2.2.4.548-96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Приведение микроклимата на рабочем месте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91А(92А). Токарь 4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</w:t>
            </w:r>
            <w:r>
              <w:lastRenderedPageBreak/>
              <w:t>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F4C47" w:rsidRDefault="00BF4C47" w:rsidP="00BF4C47">
            <w:pPr>
              <w:pStyle w:val="aa"/>
            </w:pPr>
            <w:r>
              <w:t>Коммерческая служба.</w:t>
            </w:r>
          </w:p>
          <w:p w:rsidR="00110C2C" w:rsidRPr="007A7868" w:rsidRDefault="00BF4C47" w:rsidP="00BF4C47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93. Слесарь-инструментальщик 5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F4C47" w:rsidRDefault="00BF4C47" w:rsidP="00BF4C47">
            <w:pPr>
              <w:pStyle w:val="aa"/>
            </w:pPr>
            <w:r>
              <w:t>Коммерческая служба.</w:t>
            </w:r>
          </w:p>
          <w:p w:rsidR="00110C2C" w:rsidRPr="007A7868" w:rsidRDefault="00BF4C47" w:rsidP="00BF4C47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94. Слесарь-инструментальщик 4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F4C47" w:rsidRDefault="00BF4C47" w:rsidP="00BF4C47">
            <w:pPr>
              <w:pStyle w:val="aa"/>
            </w:pPr>
            <w:r>
              <w:t>Коммерческая служба.</w:t>
            </w:r>
          </w:p>
          <w:p w:rsidR="00110C2C" w:rsidRPr="007A7868" w:rsidRDefault="00BF4C47" w:rsidP="00BF4C47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95. Слесарь-инструментальщик 6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lastRenderedPageBreak/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F4C47" w:rsidRDefault="00BF4C47" w:rsidP="00BF4C47">
            <w:pPr>
              <w:pStyle w:val="aa"/>
            </w:pPr>
            <w:r>
              <w:t>Коммерческая служба.</w:t>
            </w:r>
          </w:p>
          <w:p w:rsidR="00110C2C" w:rsidRPr="007A7868" w:rsidRDefault="00BF4C47" w:rsidP="00BF4C47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96. Слесарь-ремонтник 5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97. Фрезеровщик 3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F4C47" w:rsidRDefault="00BF4C47" w:rsidP="00BF4C47">
            <w:pPr>
              <w:pStyle w:val="aa"/>
            </w:pPr>
            <w:r>
              <w:t>Коммерческая служба.</w:t>
            </w:r>
          </w:p>
          <w:p w:rsidR="00110C2C" w:rsidRPr="007A7868" w:rsidRDefault="00BF4C47" w:rsidP="00BF4C47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BF4C47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rPr>
                <w:i/>
              </w:rPr>
            </w:pPr>
            <w:r>
              <w:rPr>
                <w:i/>
              </w:rPr>
              <w:t xml:space="preserve">1216. Участок по ремонту и монтажу </w:t>
            </w:r>
            <w:proofErr w:type="spellStart"/>
            <w:r>
              <w:rPr>
                <w:i/>
              </w:rPr>
              <w:t>энергомеханического</w:t>
            </w:r>
            <w:proofErr w:type="spellEnd"/>
            <w:r>
              <w:rPr>
                <w:i/>
              </w:rPr>
              <w:t xml:space="preserve"> оборудования обогатительной фабрики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98А(99А). Старший мастер по ремонту оборудования (в пр</w:t>
            </w:r>
            <w:r>
              <w:t>о</w:t>
            </w:r>
            <w:r>
              <w:t>мышленности)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100А(101А; 102А). Мастер по ремонту оборудования (в пр</w:t>
            </w:r>
            <w:r>
              <w:t>о</w:t>
            </w:r>
            <w:r>
              <w:t>мышленности)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103. Мастер по ремонту обор</w:t>
            </w:r>
            <w:r>
              <w:t>у</w:t>
            </w:r>
            <w:r>
              <w:t>дования (в промышленности)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rPr>
                <w:i/>
              </w:rPr>
            </w:pPr>
            <w:r>
              <w:rPr>
                <w:i/>
              </w:rPr>
              <w:t>12161. Бригада по ремонту м</w:t>
            </w:r>
            <w:r>
              <w:rPr>
                <w:i/>
              </w:rPr>
              <w:t>е</w:t>
            </w:r>
            <w:r>
              <w:rPr>
                <w:i/>
              </w:rPr>
              <w:t>ханического оборудования об</w:t>
            </w:r>
            <w:r>
              <w:rPr>
                <w:i/>
              </w:rPr>
              <w:t>о</w:t>
            </w:r>
            <w:r>
              <w:rPr>
                <w:i/>
              </w:rPr>
              <w:t>гатительной фабрики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104А(105А). Газорезчик 5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lastRenderedPageBreak/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lastRenderedPageBreak/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</w:t>
            </w:r>
            <w:r>
              <w:lastRenderedPageBreak/>
              <w:t xml:space="preserve">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106А(107А; 108А; 109А; 110А; 111А; 112А; 113А; 114А; 115А; 116А). Слесарь-ремонтник 5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F4C47" w:rsidRDefault="00BF4C47" w:rsidP="00BF4C47">
            <w:pPr>
              <w:pStyle w:val="aa"/>
            </w:pPr>
            <w:r>
              <w:t>Коммерческая служба.</w:t>
            </w:r>
          </w:p>
          <w:p w:rsidR="00110C2C" w:rsidRPr="007A7868" w:rsidRDefault="00BF4C47" w:rsidP="00BF4C47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Аэрозоли ПФД: Усовершенствовать систему вентиляции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концентрации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117А(118А; 119А; 120А; 121А; 122А; 123А; 124А; 125А; 126А). Слесарь-ремонтник 4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Аэрозоли ПФД: Усовершенствовать систему вентиляции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концентрации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F4C47" w:rsidRDefault="00BF4C47" w:rsidP="00BF4C47">
            <w:pPr>
              <w:pStyle w:val="aa"/>
            </w:pPr>
            <w:r>
              <w:t>Коммерческая служба.</w:t>
            </w:r>
          </w:p>
          <w:p w:rsidR="00110C2C" w:rsidRPr="007A7868" w:rsidRDefault="00BF4C47" w:rsidP="00BF4C47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127. Слесарь-ремонтник 3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Аэрозоли ПФД: Усовершенствовать систему вентиляции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концентрации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определить необходимость применения технических средств по снижению </w:t>
            </w:r>
            <w:r>
              <w:lastRenderedPageBreak/>
              <w:t>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F4C47" w:rsidRDefault="00BF4C47" w:rsidP="00BF4C47">
            <w:pPr>
              <w:pStyle w:val="aa"/>
            </w:pPr>
            <w:r>
              <w:t>Коммерческая служба.</w:t>
            </w:r>
          </w:p>
          <w:p w:rsidR="00110C2C" w:rsidRPr="007A7868" w:rsidRDefault="00BF4C47" w:rsidP="00BF4C47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BF4C47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 xml:space="preserve">128А(129А). </w:t>
            </w:r>
            <w:proofErr w:type="spellStart"/>
            <w:r>
              <w:t>Электрогазосва</w:t>
            </w:r>
            <w:r>
              <w:t>р</w:t>
            </w:r>
            <w:r>
              <w:t>щик</w:t>
            </w:r>
            <w:proofErr w:type="spellEnd"/>
            <w:r>
              <w:t xml:space="preserve"> 6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BF4C47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 xml:space="preserve">130А(131А; 132А). </w:t>
            </w:r>
            <w:proofErr w:type="spellStart"/>
            <w:r>
              <w:t>Электрогаз</w:t>
            </w:r>
            <w:r>
              <w:t>о</w:t>
            </w:r>
            <w:r>
              <w:t>сварщик</w:t>
            </w:r>
            <w:proofErr w:type="spellEnd"/>
            <w:r>
              <w:t xml:space="preserve"> 5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 xml:space="preserve">133А(134А; 135А; 136А; 137А). </w:t>
            </w:r>
            <w:proofErr w:type="spellStart"/>
            <w:r>
              <w:t>Электрогазосварщик</w:t>
            </w:r>
            <w:proofErr w:type="spellEnd"/>
            <w:r>
              <w:t xml:space="preserve"> 4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 xml:space="preserve">138А(139А; 140А; 141А). </w:t>
            </w:r>
            <w:proofErr w:type="spellStart"/>
            <w:r>
              <w:t>Эле</w:t>
            </w:r>
            <w:r>
              <w:t>к</w:t>
            </w:r>
            <w:r>
              <w:t>трогазосварщик</w:t>
            </w:r>
            <w:proofErr w:type="spellEnd"/>
            <w:r>
              <w:t xml:space="preserve"> 3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 xml:space="preserve">142А(143А). </w:t>
            </w:r>
            <w:proofErr w:type="spellStart"/>
            <w:r>
              <w:t>Электрогазосва</w:t>
            </w:r>
            <w:r>
              <w:t>р</w:t>
            </w:r>
            <w:r>
              <w:t>щик</w:t>
            </w:r>
            <w:proofErr w:type="spellEnd"/>
            <w:r>
              <w:t xml:space="preserve"> ручной сварки 5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BF4C47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>12162. Бригада по ремонту и монтажу энергетического об</w:t>
            </w:r>
            <w:r>
              <w:rPr>
                <w:i/>
              </w:rPr>
              <w:t>о</w:t>
            </w:r>
            <w:r>
              <w:rPr>
                <w:i/>
              </w:rPr>
              <w:t xml:space="preserve">рудования </w:t>
            </w:r>
            <w:proofErr w:type="spellStart"/>
            <w:r>
              <w:rPr>
                <w:i/>
              </w:rPr>
              <w:t>фильтровально-сушильного</w:t>
            </w:r>
            <w:proofErr w:type="spellEnd"/>
            <w:r>
              <w:rPr>
                <w:i/>
              </w:rPr>
              <w:t xml:space="preserve"> отделения обог</w:t>
            </w:r>
            <w:r>
              <w:rPr>
                <w:i/>
              </w:rPr>
              <w:t>а</w:t>
            </w:r>
            <w:r>
              <w:rPr>
                <w:i/>
              </w:rPr>
              <w:t>тительной фабрики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144А(145А). Слесарь-ремонтник 5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Аэрозоли ПФД: Усовершенствовать систему вентиляции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концентрации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F4C47" w:rsidRDefault="00BF4C47" w:rsidP="00BF4C47">
            <w:pPr>
              <w:pStyle w:val="aa"/>
            </w:pPr>
            <w:r>
              <w:t>Коммерческая служба.</w:t>
            </w:r>
          </w:p>
          <w:p w:rsidR="00110C2C" w:rsidRPr="007A7868" w:rsidRDefault="00BF4C47" w:rsidP="00BF4C47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146. Слесарь-ремонтник 4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Аэрозоли ПФД: Усовершенствовать систему вентиляции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концентрации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F4C47" w:rsidRDefault="00BF4C47" w:rsidP="00BF4C47">
            <w:pPr>
              <w:pStyle w:val="aa"/>
            </w:pPr>
            <w:r>
              <w:t>Коммерческая служба.</w:t>
            </w:r>
          </w:p>
          <w:p w:rsidR="00110C2C" w:rsidRPr="007A7868" w:rsidRDefault="00BF4C47" w:rsidP="00BF4C47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BF4C47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 xml:space="preserve">147. </w:t>
            </w:r>
            <w:proofErr w:type="spellStart"/>
            <w:r>
              <w:t>Электрогазосварщик</w:t>
            </w:r>
            <w:proofErr w:type="spellEnd"/>
            <w:r>
              <w:t xml:space="preserve"> 4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lastRenderedPageBreak/>
              <w:t xml:space="preserve">148. </w:t>
            </w:r>
            <w:proofErr w:type="spellStart"/>
            <w:r>
              <w:t>Электрогазосварщик</w:t>
            </w:r>
            <w:proofErr w:type="spellEnd"/>
            <w:r>
              <w:t xml:space="preserve"> 3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BF4C47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rPr>
                <w:i/>
              </w:rPr>
            </w:pPr>
            <w:r>
              <w:rPr>
                <w:i/>
              </w:rPr>
              <w:t>12163. Бригада по ремонту и монтажу энергетического об</w:t>
            </w:r>
            <w:r>
              <w:rPr>
                <w:i/>
              </w:rPr>
              <w:t>о</w:t>
            </w:r>
            <w:r>
              <w:rPr>
                <w:i/>
              </w:rPr>
              <w:t>рудования дробильного отдел</w:t>
            </w:r>
            <w:r>
              <w:rPr>
                <w:i/>
              </w:rPr>
              <w:t>е</w:t>
            </w:r>
            <w:r>
              <w:rPr>
                <w:i/>
              </w:rPr>
              <w:t>ния обогатительной фабрики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149. Слесарь-ремонтник 4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Аэрозоли ПФД: Усовершенствовать систему вентиляции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концентрации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DB70BA">
            <w:pPr>
              <w:pStyle w:val="aa"/>
            </w:pPr>
            <w:r>
              <w:t>Ремонтно-механический завод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F4C47" w:rsidRDefault="00BF4C47" w:rsidP="00BF4C47">
            <w:pPr>
              <w:pStyle w:val="aa"/>
            </w:pPr>
            <w:r>
              <w:t>Коммерческая служба.</w:t>
            </w:r>
          </w:p>
          <w:p w:rsidR="00110C2C" w:rsidRPr="007A7868" w:rsidRDefault="00BF4C47" w:rsidP="00BF4C47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BF4C47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 xml:space="preserve">150. </w:t>
            </w:r>
            <w:proofErr w:type="spellStart"/>
            <w:r>
              <w:t>Электрогазосварщик</w:t>
            </w:r>
            <w:proofErr w:type="spellEnd"/>
            <w:r>
              <w:t xml:space="preserve"> 4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BF4C47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rPr>
                <w:i/>
              </w:rPr>
            </w:pPr>
            <w:r>
              <w:rPr>
                <w:i/>
              </w:rPr>
              <w:t xml:space="preserve">1220. Участок эксплуатации и ремонта транспортных средств 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151. Водитель погрузчика 5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Организовать рациональные р</w:t>
            </w:r>
            <w:r>
              <w:t>е</w:t>
            </w:r>
            <w: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BF4C47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BF4C47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152. Водитель погрузчика 5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BF4C47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Организовать рациональные р</w:t>
            </w:r>
            <w:r>
              <w:t>е</w:t>
            </w:r>
            <w: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BF4C47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153. Машинист крана (крано</w:t>
            </w:r>
            <w:r>
              <w:t>в</w:t>
            </w:r>
            <w:r>
              <w:t>щик) 4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BF4C47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154. Слесарь-ремонтник 5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Аэрозоли ПФД: Усовершенствовать систему вентиляции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концентрации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BF4C47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155. Слесарь-ремонтник 6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Аэрозоли ПФД: Усовершенствовать систему вентиляции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концентрации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BF4C47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156. Слесарь-ремонтник 4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  <w:rPr>
                <w:lang w:val="en-US"/>
              </w:rPr>
            </w:pPr>
            <w:r>
              <w:t>Аэрозоли ПФД: Усовершенствовать систему вентиляции</w:t>
            </w:r>
          </w:p>
          <w:p w:rsidR="005A1A01" w:rsidRDefault="005A1A01" w:rsidP="00DB70BA">
            <w:pPr>
              <w:pStyle w:val="aa"/>
              <w:rPr>
                <w:lang w:val="en-US"/>
              </w:rPr>
            </w:pPr>
          </w:p>
          <w:p w:rsidR="005A1A01" w:rsidRPr="005A1A01" w:rsidRDefault="005A1A01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концентрации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5A1A01" w:rsidRPr="005A1A01" w:rsidRDefault="005A1A01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BF4C47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157. Токарь 5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  <w:rPr>
                <w:lang w:val="en-US"/>
              </w:rPr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  <w:p w:rsidR="005A1A01" w:rsidRPr="005A1A01" w:rsidRDefault="005A1A01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F4C47" w:rsidRDefault="00BF4C47" w:rsidP="00BF4C47">
            <w:pPr>
              <w:pStyle w:val="aa"/>
            </w:pPr>
            <w:r>
              <w:t>Коммерческая служба.</w:t>
            </w:r>
          </w:p>
          <w:p w:rsidR="00110C2C" w:rsidRPr="007A7868" w:rsidRDefault="00BF4C47" w:rsidP="00BF4C47">
            <w:pPr>
              <w:pStyle w:val="aa"/>
            </w:pPr>
            <w:r>
              <w:t xml:space="preserve"> 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5A1A01" w:rsidRPr="005A1A01" w:rsidRDefault="005A1A01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BF4C47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>158. Тракторист 5 разряда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  <w:rPr>
                <w:lang w:val="en-US"/>
              </w:rPr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5A1A01" w:rsidRPr="005A1A01" w:rsidRDefault="005A1A01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BF4C47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  <w:rPr>
                <w:lang w:val="en-US"/>
              </w:rPr>
            </w:pPr>
            <w:r>
              <w:t>Шум: Организовать рациональные р</w:t>
            </w:r>
            <w:r>
              <w:t>е</w:t>
            </w:r>
            <w:r>
              <w:t>жимы труда  и отдыха</w:t>
            </w:r>
          </w:p>
          <w:p w:rsidR="005A1A01" w:rsidRPr="005A1A01" w:rsidRDefault="005A1A01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BF4C47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lastRenderedPageBreak/>
              <w:t>159. Тракторист 5 разряда</w:t>
            </w:r>
          </w:p>
        </w:tc>
        <w:tc>
          <w:tcPr>
            <w:tcW w:w="3686" w:type="dxa"/>
            <w:vAlign w:val="center"/>
          </w:tcPr>
          <w:p w:rsidR="005A1A01" w:rsidRPr="005A1A01" w:rsidRDefault="00110C2C" w:rsidP="005A1A01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BF4C47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Шум: Организовать рациональные р</w:t>
            </w:r>
            <w:r>
              <w:t>е</w:t>
            </w:r>
            <w: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BF4C47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 xml:space="preserve">160. </w:t>
            </w:r>
            <w:proofErr w:type="spellStart"/>
            <w:r>
              <w:t>Электрогазосварщик</w:t>
            </w:r>
            <w:proofErr w:type="spellEnd"/>
            <w:r>
              <w:t xml:space="preserve"> 5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110C2C" w:rsidRDefault="006C175C" w:rsidP="00DB70BA">
            <w:pPr>
              <w:pStyle w:val="aa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26670</wp:posOffset>
                  </wp:positionV>
                  <wp:extent cx="3399155" cy="7452995"/>
                  <wp:effectExtent l="2038350" t="0" r="203009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99155" cy="745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10C2C">
              <w:t>Химический: Определить необход</w:t>
            </w:r>
            <w:r w:rsidR="00110C2C">
              <w:t>и</w:t>
            </w:r>
            <w:r w:rsidR="00110C2C">
              <w:t>мость применения технических средств по снижению уровня химических в</w:t>
            </w:r>
            <w:r w:rsidR="00110C2C">
              <w:t>е</w:t>
            </w:r>
            <w:r w:rsidR="00110C2C"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BF4C47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Pr="00110C2C" w:rsidRDefault="00110C2C" w:rsidP="00110C2C">
            <w:pPr>
              <w:pStyle w:val="aa"/>
              <w:jc w:val="left"/>
            </w:pPr>
            <w:r>
              <w:t xml:space="preserve">161. </w:t>
            </w:r>
            <w:proofErr w:type="spellStart"/>
            <w:r>
              <w:t>Электрогазосварщик</w:t>
            </w:r>
            <w:proofErr w:type="spellEnd"/>
            <w:r>
              <w:t xml:space="preserve"> 3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BF4C47" w:rsidP="00DB70BA">
            <w:pPr>
              <w:pStyle w:val="aa"/>
            </w:pPr>
            <w:r>
              <w:t>Ремонтно-механический завод.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  <w:tr w:rsidR="00110C2C" w:rsidRPr="007A7868" w:rsidTr="008B4051">
        <w:trPr>
          <w:jc w:val="center"/>
        </w:trPr>
        <w:tc>
          <w:tcPr>
            <w:tcW w:w="3049" w:type="dxa"/>
            <w:vAlign w:val="center"/>
          </w:tcPr>
          <w:p w:rsidR="00110C2C" w:rsidRDefault="00110C2C" w:rsidP="00110C2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10C2C" w:rsidRDefault="00110C2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110C2C" w:rsidRDefault="00110C2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110C2C" w:rsidRPr="007A7868" w:rsidRDefault="00D632CC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110C2C" w:rsidRPr="007A7868" w:rsidRDefault="00742477" w:rsidP="00DB70BA">
            <w:pPr>
              <w:pStyle w:val="aa"/>
            </w:pPr>
            <w:r>
              <w:t>Ремонтно-механический завод</w:t>
            </w:r>
            <w:r w:rsidR="00BF4C47">
              <w:t>.</w:t>
            </w:r>
          </w:p>
        </w:tc>
        <w:tc>
          <w:tcPr>
            <w:tcW w:w="1315" w:type="dxa"/>
            <w:vAlign w:val="center"/>
          </w:tcPr>
          <w:p w:rsidR="00110C2C" w:rsidRPr="007A7868" w:rsidRDefault="00110C2C" w:rsidP="00DB70BA">
            <w:pPr>
              <w:pStyle w:val="aa"/>
            </w:pPr>
          </w:p>
        </w:tc>
      </w:tr>
    </w:tbl>
    <w:p w:rsidR="00DB70BA" w:rsidRDefault="00DB70BA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1767900</wp:posOffset>
            </wp:positionH>
            <wp:positionV relativeFrom="paragraph">
              <wp:posOffset>-2002850</wp:posOffset>
            </wp:positionV>
            <wp:extent cx="4023552" cy="7582619"/>
            <wp:effectExtent l="1790700" t="0" r="1786698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3552" cy="758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Default="006C175C" w:rsidP="00C037C7">
      <w:pPr>
        <w:rPr>
          <w:lang w:val="en-US"/>
        </w:rPr>
      </w:pPr>
    </w:p>
    <w:p w:rsidR="006C175C" w:rsidRPr="006C175C" w:rsidRDefault="006C175C" w:rsidP="006C175C">
      <w:pPr>
        <w:rPr>
          <w:lang w:val="en-US"/>
        </w:rPr>
      </w:pPr>
    </w:p>
    <w:p w:rsidR="006C175C" w:rsidRPr="006C175C" w:rsidRDefault="006C175C" w:rsidP="006C175C">
      <w:pPr>
        <w:rPr>
          <w:lang w:val="en-US"/>
        </w:rPr>
      </w:pPr>
    </w:p>
    <w:p w:rsidR="006C175C" w:rsidRPr="006C175C" w:rsidRDefault="006C175C" w:rsidP="006C175C">
      <w:pPr>
        <w:rPr>
          <w:lang w:val="en-US"/>
        </w:rPr>
      </w:pPr>
    </w:p>
    <w:p w:rsidR="006C175C" w:rsidRPr="006C175C" w:rsidRDefault="006C175C" w:rsidP="006C175C">
      <w:pPr>
        <w:rPr>
          <w:lang w:val="en-US"/>
        </w:rPr>
      </w:pPr>
    </w:p>
    <w:p w:rsidR="006C175C" w:rsidRPr="006C175C" w:rsidRDefault="006C175C" w:rsidP="006C175C">
      <w:pPr>
        <w:rPr>
          <w:lang w:val="en-US"/>
        </w:rPr>
      </w:pPr>
    </w:p>
    <w:p w:rsidR="006C175C" w:rsidRPr="006C175C" w:rsidRDefault="006C175C" w:rsidP="006C175C">
      <w:pPr>
        <w:rPr>
          <w:lang w:val="en-US"/>
        </w:rPr>
      </w:pPr>
    </w:p>
    <w:p w:rsidR="006C175C" w:rsidRPr="006C175C" w:rsidRDefault="006C175C" w:rsidP="006C175C">
      <w:pPr>
        <w:rPr>
          <w:lang w:val="en-US"/>
        </w:rPr>
      </w:pPr>
    </w:p>
    <w:p w:rsidR="006C175C" w:rsidRPr="006C175C" w:rsidRDefault="006C175C" w:rsidP="006C175C">
      <w:pPr>
        <w:rPr>
          <w:lang w:val="en-US"/>
        </w:rPr>
      </w:pPr>
    </w:p>
    <w:p w:rsidR="006C175C" w:rsidRPr="006C175C" w:rsidRDefault="006C175C" w:rsidP="006C175C">
      <w:pPr>
        <w:rPr>
          <w:lang w:val="en-US"/>
        </w:rPr>
      </w:pPr>
    </w:p>
    <w:p w:rsidR="006C175C" w:rsidRPr="006C175C" w:rsidRDefault="006C175C" w:rsidP="006C175C">
      <w:pPr>
        <w:rPr>
          <w:lang w:val="en-US"/>
        </w:rPr>
      </w:pPr>
    </w:p>
    <w:p w:rsidR="006C175C" w:rsidRPr="006C175C" w:rsidRDefault="006C175C" w:rsidP="006C175C">
      <w:pPr>
        <w:rPr>
          <w:lang w:val="en-US"/>
        </w:rPr>
      </w:pPr>
    </w:p>
    <w:p w:rsidR="006C175C" w:rsidRDefault="006C175C" w:rsidP="006C175C">
      <w:pPr>
        <w:rPr>
          <w:lang w:val="en-US"/>
        </w:rPr>
      </w:pPr>
    </w:p>
    <w:p w:rsidR="005A1A01" w:rsidRPr="006C175C" w:rsidRDefault="005A1A01" w:rsidP="006C175C">
      <w:pPr>
        <w:jc w:val="center"/>
        <w:rPr>
          <w:lang w:val="en-US"/>
        </w:rPr>
      </w:pPr>
    </w:p>
    <w:sectPr w:rsidR="005A1A01" w:rsidRPr="006C175C" w:rsidSect="0002033E">
      <w:footerReference w:type="default" r:id="rId8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0E58" w:rsidRDefault="00BD0E58" w:rsidP="002C2DB6">
      <w:r>
        <w:separator/>
      </w:r>
    </w:p>
  </w:endnote>
  <w:endnote w:type="continuationSeparator" w:id="0">
    <w:p w:rsidR="00BD0E58" w:rsidRDefault="00BD0E58" w:rsidP="002C2D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12063"/>
      <w:gridCol w:w="1045"/>
      <w:gridCol w:w="2244"/>
    </w:tblGrid>
    <w:tr w:rsidR="005A1A01" w:rsidTr="00FB0406">
      <w:tc>
        <w:tcPr>
          <w:tcW w:w="8188" w:type="dxa"/>
          <w:shd w:val="clear" w:color="auto" w:fill="auto"/>
          <w:vAlign w:val="center"/>
        </w:tcPr>
        <w:p w:rsidR="005A1A01" w:rsidRPr="000A1AE3" w:rsidRDefault="005A1A01" w:rsidP="002C2DB6">
          <w:pPr>
            <w:rPr>
              <w:sz w:val="20"/>
            </w:rPr>
          </w:pPr>
          <w:r w:rsidRPr="002C2DB6">
            <w:rPr>
              <w:i/>
              <w:sz w:val="16"/>
            </w:rPr>
            <w:t>Перечень рекомендуемых мероприятий по улучшению условий труда</w:t>
          </w:r>
        </w:p>
      </w:tc>
      <w:tc>
        <w:tcPr>
          <w:tcW w:w="709" w:type="dxa"/>
          <w:shd w:val="clear" w:color="auto" w:fill="auto"/>
        </w:tcPr>
        <w:p w:rsidR="005A1A01" w:rsidRPr="000A1AE3" w:rsidRDefault="005A1A01" w:rsidP="002C2DB6">
          <w:pPr>
            <w:jc w:val="center"/>
            <w:rPr>
              <w:sz w:val="20"/>
            </w:rPr>
          </w:pPr>
        </w:p>
      </w:tc>
      <w:tc>
        <w:tcPr>
          <w:tcW w:w="1523" w:type="dxa"/>
          <w:shd w:val="clear" w:color="auto" w:fill="auto"/>
        </w:tcPr>
        <w:p w:rsidR="005A1A01" w:rsidRPr="000A1AE3" w:rsidRDefault="005A1A01" w:rsidP="002C2DB6">
          <w:pPr>
            <w:pStyle w:val="ad"/>
            <w:jc w:val="right"/>
            <w:rPr>
              <w:sz w:val="20"/>
              <w:lang w:val="en-US"/>
            </w:rPr>
          </w:pPr>
          <w:r w:rsidRPr="000A1AE3">
            <w:rPr>
              <w:rStyle w:val="af"/>
              <w:sz w:val="20"/>
            </w:rPr>
            <w:t xml:space="preserve">Стр. </w:t>
          </w:r>
          <w:r w:rsidRPr="000A1AE3">
            <w:rPr>
              <w:rStyle w:val="af"/>
              <w:sz w:val="20"/>
            </w:rPr>
            <w:fldChar w:fldCharType="begin"/>
          </w:r>
          <w:r w:rsidRPr="000A1AE3">
            <w:rPr>
              <w:rStyle w:val="af"/>
              <w:sz w:val="20"/>
            </w:rPr>
            <w:instrText xml:space="preserve">PAGE  </w:instrText>
          </w:r>
          <w:r w:rsidRPr="000A1AE3">
            <w:rPr>
              <w:rStyle w:val="af"/>
              <w:sz w:val="20"/>
            </w:rPr>
            <w:fldChar w:fldCharType="separate"/>
          </w:r>
          <w:r w:rsidR="006C175C">
            <w:rPr>
              <w:rStyle w:val="af"/>
              <w:noProof/>
              <w:sz w:val="20"/>
            </w:rPr>
            <w:t>24</w:t>
          </w:r>
          <w:r w:rsidRPr="000A1AE3">
            <w:rPr>
              <w:rStyle w:val="af"/>
              <w:sz w:val="20"/>
            </w:rPr>
            <w:fldChar w:fldCharType="end"/>
          </w:r>
          <w:r w:rsidRPr="000A1AE3">
            <w:rPr>
              <w:rStyle w:val="af"/>
              <w:sz w:val="20"/>
            </w:rPr>
            <w:t xml:space="preserve"> из </w:t>
          </w:r>
          <w:fldSimple w:instr=" SECTIONPAGES   \* MERGEFORMAT ">
            <w:r w:rsidR="006C175C" w:rsidRPr="006C175C">
              <w:rPr>
                <w:rStyle w:val="af"/>
                <w:noProof/>
                <w:sz w:val="20"/>
                <w:szCs w:val="24"/>
              </w:rPr>
              <w:t>24</w:t>
            </w:r>
          </w:fldSimple>
          <w:r w:rsidRPr="000A1AE3">
            <w:rPr>
              <w:rStyle w:val="af"/>
              <w:sz w:val="20"/>
            </w:rPr>
            <w:t xml:space="preserve"> </w:t>
          </w:r>
        </w:p>
      </w:tc>
    </w:tr>
  </w:tbl>
  <w:p w:rsidR="005A1A01" w:rsidRDefault="005A1A0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0E58" w:rsidRDefault="00BD0E58" w:rsidP="002C2DB6">
      <w:r>
        <w:separator/>
      </w:r>
    </w:p>
  </w:footnote>
  <w:footnote w:type="continuationSeparator" w:id="0">
    <w:p w:rsidR="00BD0E58" w:rsidRDefault="00BD0E58" w:rsidP="002C2D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stylePaneFormatFilter w:val="3F01"/>
  <w:defaultTabStop w:val="708"/>
  <w:autoHyphenation/>
  <w:hyphenationZone w:val="357"/>
  <w:noPunctuationKerning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docVars>
    <w:docVar w:name="boss_fio" w:val="Филатчев Алексей Петрович"/>
    <w:docVar w:name="ceh_info" w:val=" Публичное акционерное общество «Гайский горно-обогатительный комбинат» (ПАО «Гайский ГОК») Ремонтно-механический завод (РМЗ) "/>
    <w:docVar w:name="doc_type" w:val="6"/>
    <w:docVar w:name="fill_date" w:val="20.12.2019"/>
    <w:docVar w:name="org_guid" w:val="44CFB50A79364A7E8BDAE48D8E7E9C13"/>
    <w:docVar w:name="org_id" w:val="4"/>
    <w:docVar w:name="org_name" w:val="     "/>
    <w:docVar w:name="pers_guids" w:val="18825E92E1084705A0D6699500BB60CC@151-004-720 97"/>
    <w:docVar w:name="pers_snils" w:val="18825E92E1084705A0D6699500BB60CC@151-004-720 97"/>
    <w:docVar w:name="pred_dolg" w:val="Главный инженер (в промышленности)"/>
    <w:docVar w:name="pred_fio" w:val="Ефимов Н. И."/>
    <w:docVar w:name="rbtd_name" w:val="Публичное акционерное общество «Гайский горно-обогатительный комбинат» (ПАО «Гайский ГОК») Ремонтно-механический завод (РМЗ)"/>
    <w:docVar w:name="sv_docs" w:val="1"/>
  </w:docVars>
  <w:rsids>
    <w:rsidRoot w:val="00110C2C"/>
    <w:rsid w:val="0002033E"/>
    <w:rsid w:val="00047534"/>
    <w:rsid w:val="00056BFC"/>
    <w:rsid w:val="0007776A"/>
    <w:rsid w:val="00093D2E"/>
    <w:rsid w:val="000C5130"/>
    <w:rsid w:val="00110C2C"/>
    <w:rsid w:val="00196135"/>
    <w:rsid w:val="001A7AC3"/>
    <w:rsid w:val="001B06AD"/>
    <w:rsid w:val="00204856"/>
    <w:rsid w:val="00237B32"/>
    <w:rsid w:val="002C2DB6"/>
    <w:rsid w:val="003A1C01"/>
    <w:rsid w:val="003A2259"/>
    <w:rsid w:val="003C79E5"/>
    <w:rsid w:val="0043111F"/>
    <w:rsid w:val="00483A6A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A1A01"/>
    <w:rsid w:val="005F64E6"/>
    <w:rsid w:val="0065289A"/>
    <w:rsid w:val="0067226F"/>
    <w:rsid w:val="006C175C"/>
    <w:rsid w:val="006E662C"/>
    <w:rsid w:val="00725C51"/>
    <w:rsid w:val="00742477"/>
    <w:rsid w:val="007553BF"/>
    <w:rsid w:val="007A7868"/>
    <w:rsid w:val="007D294E"/>
    <w:rsid w:val="00820552"/>
    <w:rsid w:val="008B4051"/>
    <w:rsid w:val="008C0968"/>
    <w:rsid w:val="009647F7"/>
    <w:rsid w:val="009A1326"/>
    <w:rsid w:val="009C7045"/>
    <w:rsid w:val="009D6532"/>
    <w:rsid w:val="00A026A4"/>
    <w:rsid w:val="00A567D1"/>
    <w:rsid w:val="00B106C6"/>
    <w:rsid w:val="00B12F45"/>
    <w:rsid w:val="00B1405F"/>
    <w:rsid w:val="00B3448B"/>
    <w:rsid w:val="00B551FC"/>
    <w:rsid w:val="00B5534B"/>
    <w:rsid w:val="00BA560A"/>
    <w:rsid w:val="00BD0A92"/>
    <w:rsid w:val="00BD0E58"/>
    <w:rsid w:val="00BF4C47"/>
    <w:rsid w:val="00BF73A1"/>
    <w:rsid w:val="00C0355B"/>
    <w:rsid w:val="00C037C7"/>
    <w:rsid w:val="00C45714"/>
    <w:rsid w:val="00C55B95"/>
    <w:rsid w:val="00C56FBC"/>
    <w:rsid w:val="00C93056"/>
    <w:rsid w:val="00CA2E96"/>
    <w:rsid w:val="00CD2568"/>
    <w:rsid w:val="00D05208"/>
    <w:rsid w:val="00D11966"/>
    <w:rsid w:val="00D632CC"/>
    <w:rsid w:val="00DB70BA"/>
    <w:rsid w:val="00DC0F74"/>
    <w:rsid w:val="00DD6622"/>
    <w:rsid w:val="00E25119"/>
    <w:rsid w:val="00E458F1"/>
    <w:rsid w:val="00EB7BDE"/>
    <w:rsid w:val="00EC5373"/>
    <w:rsid w:val="00F262EE"/>
    <w:rsid w:val="00F34BAB"/>
    <w:rsid w:val="00F835B0"/>
    <w:rsid w:val="00FA2C69"/>
    <w:rsid w:val="00FB0406"/>
    <w:rsid w:val="00FD4EE4"/>
    <w:rsid w:val="00FD5E7D"/>
    <w:rsid w:val="00FE4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2C2DB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2C2DB6"/>
    <w:rPr>
      <w:sz w:val="24"/>
    </w:rPr>
  </w:style>
  <w:style w:type="paragraph" w:styleId="ad">
    <w:name w:val="footer"/>
    <w:basedOn w:val="a"/>
    <w:link w:val="ae"/>
    <w:rsid w:val="002C2DB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2C2DB6"/>
    <w:rPr>
      <w:sz w:val="24"/>
    </w:rPr>
  </w:style>
  <w:style w:type="character" w:styleId="af">
    <w:name w:val="page number"/>
    <w:rsid w:val="002C2DB6"/>
  </w:style>
  <w:style w:type="paragraph" w:styleId="af0">
    <w:name w:val="Balloon Text"/>
    <w:basedOn w:val="a"/>
    <w:link w:val="af1"/>
    <w:rsid w:val="005A1A0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5A1A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60</TotalTime>
  <Pages>24</Pages>
  <Words>7763</Words>
  <Characters>44255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/>
  <LinksUpToDate>false</LinksUpToDate>
  <CharactersWithSpaces>51915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subject/>
  <dc:creator>Ефименко Александра Сергеевна</dc:creator>
  <cp:keywords/>
  <dc:description/>
  <cp:lastModifiedBy>Васильева Елена Юрьевна (VASILEVA-EYU - VASILEVAEU)</cp:lastModifiedBy>
  <cp:revision>5</cp:revision>
  <cp:lastPrinted>2020-08-12T10:44:00Z</cp:lastPrinted>
  <dcterms:created xsi:type="dcterms:W3CDTF">2020-02-11T13:26:00Z</dcterms:created>
  <dcterms:modified xsi:type="dcterms:W3CDTF">2020-08-12T10:47:00Z</dcterms:modified>
</cp:coreProperties>
</file>